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54482" w14:textId="56FC7F8F" w:rsidR="00257078" w:rsidRPr="00F479E0" w:rsidRDefault="004F435C" w:rsidP="00FB6463">
      <w:pPr>
        <w:pStyle w:val="a4"/>
        <w:spacing w:line="240" w:lineRule="auto"/>
        <w:rPr>
          <w:rFonts w:ascii="KoPubWorld돋움체 Bold" w:eastAsia="KoPubWorld돋움체 Bold" w:hAnsi="KoPubWorld돋움체 Bold" w:cs="KoPubWorld돋움체 Bold"/>
          <w:color w:val="auto"/>
          <w:sz w:val="36"/>
          <w:lang w:val="ko-KR"/>
        </w:rPr>
      </w:pPr>
      <w:bookmarkStart w:id="0" w:name="_Hlk123722899"/>
      <w:bookmarkEnd w:id="0"/>
      <w:r w:rsidRPr="00F479E0">
        <w:rPr>
          <w:rFonts w:ascii="KoPubWorld돋움체 Bold" w:eastAsia="KoPubWorld돋움체 Bold" w:hAnsi="KoPubWorld돋움체 Bold" w:cs="KoPubWorld돋움체 Bold" w:hint="eastAsia"/>
          <w:color w:val="auto"/>
          <w:sz w:val="28"/>
          <w:szCs w:val="14"/>
        </w:rPr>
        <w:t>대</w:t>
      </w:r>
      <w:r w:rsidR="00D20FF8" w:rsidRPr="00F479E0">
        <w:rPr>
          <w:rFonts w:ascii="KoPubWorld돋움체 Bold" w:eastAsia="KoPubWorld돋움체 Bold" w:hAnsi="KoPubWorld돋움체 Bold" w:cs="KoPubWorld돋움체 Bold" w:hint="eastAsia"/>
          <w:color w:val="auto"/>
          <w:sz w:val="28"/>
          <w:szCs w:val="14"/>
        </w:rPr>
        <w:t xml:space="preserve"> </w:t>
      </w:r>
      <w:r w:rsidRPr="00F479E0">
        <w:rPr>
          <w:rFonts w:ascii="KoPubWorld돋움체 Bold" w:eastAsia="KoPubWorld돋움체 Bold" w:hAnsi="KoPubWorld돋움체 Bold" w:cs="KoPubWorld돋움체 Bold" w:hint="eastAsia"/>
          <w:color w:val="auto"/>
          <w:sz w:val="28"/>
          <w:szCs w:val="14"/>
        </w:rPr>
        <w:t>한</w:t>
      </w:r>
      <w:r w:rsidR="00D20FF8" w:rsidRPr="00F479E0">
        <w:rPr>
          <w:rFonts w:ascii="KoPubWorld돋움체 Bold" w:eastAsia="KoPubWorld돋움체 Bold" w:hAnsi="KoPubWorld돋움체 Bold" w:cs="KoPubWorld돋움체 Bold" w:hint="eastAsia"/>
          <w:color w:val="auto"/>
          <w:sz w:val="28"/>
          <w:szCs w:val="14"/>
        </w:rPr>
        <w:t xml:space="preserve"> 소 화 기 학 회 </w:t>
      </w:r>
      <w:r w:rsidR="00681740" w:rsidRPr="00F479E0">
        <w:rPr>
          <w:rFonts w:ascii="KoPubWorld돋움체 Bold" w:eastAsia="KoPubWorld돋움체 Bold" w:hAnsi="KoPubWorld돋움체 Bold" w:cs="KoPubWorld돋움체 Bold"/>
          <w:color w:val="auto"/>
          <w:sz w:val="28"/>
          <w:szCs w:val="14"/>
        </w:rPr>
        <w:br/>
      </w:r>
      <w:r w:rsidR="00D20FF8" w:rsidRPr="00F479E0">
        <w:rPr>
          <w:rFonts w:ascii="KoPubWorld돋움체 Bold" w:eastAsia="KoPubWorld돋움체 Bold" w:hAnsi="KoPubWorld돋움체 Bold" w:cs="KoPubWorld돋움체 Bold"/>
          <w:color w:val="auto"/>
          <w:sz w:val="36"/>
          <w:lang w:val="ko-KR"/>
        </w:rPr>
        <w:t>SIDDS 202</w:t>
      </w:r>
      <w:r w:rsidR="0055585D">
        <w:rPr>
          <w:rFonts w:ascii="KoPubWorld돋움체 Bold" w:eastAsia="KoPubWorld돋움체 Bold" w:hAnsi="KoPubWorld돋움체 Bold" w:cs="KoPubWorld돋움체 Bold"/>
          <w:color w:val="auto"/>
          <w:sz w:val="36"/>
          <w:lang w:val="ko-KR"/>
        </w:rPr>
        <w:t>4</w:t>
      </w:r>
      <w:r w:rsidR="00257078" w:rsidRPr="00F479E0">
        <w:rPr>
          <w:rFonts w:ascii="KoPubWorld돋움체 Bold" w:eastAsia="KoPubWorld돋움체 Bold" w:hAnsi="KoPubWorld돋움체 Bold" w:cs="KoPubWorld돋움체 Bold"/>
          <w:color w:val="auto"/>
          <w:sz w:val="36"/>
          <w:lang w:val="ko-KR"/>
        </w:rPr>
        <w:t xml:space="preserve"> </w:t>
      </w:r>
      <w:r w:rsidR="00257078" w:rsidRPr="00F479E0">
        <w:rPr>
          <w:rFonts w:ascii="KoPubWorld돋움체 Bold" w:eastAsia="KoPubWorld돋움체 Bold" w:hAnsi="KoPubWorld돋움체 Bold" w:cs="KoPubWorld돋움체 Bold" w:hint="eastAsia"/>
          <w:color w:val="auto"/>
          <w:sz w:val="36"/>
          <w:lang w:val="ko-KR"/>
        </w:rPr>
        <w:t xml:space="preserve">및 </w:t>
      </w:r>
      <w:r w:rsidR="00D507FD" w:rsidRPr="00F479E0">
        <w:rPr>
          <w:rFonts w:ascii="KoPubWorld돋움체 Bold" w:eastAsia="KoPubWorld돋움체 Bold" w:hAnsi="KoPubWorld돋움체 Bold" w:cs="KoPubWorld돋움체 Bold" w:hint="eastAsia"/>
          <w:color w:val="auto"/>
          <w:sz w:val="36"/>
          <w:lang w:val="ko-KR"/>
        </w:rPr>
        <w:t>춘계 학술대회</w:t>
      </w:r>
      <w:r w:rsidRPr="00F479E0">
        <w:rPr>
          <w:rFonts w:ascii="KoPubWorld돋움체 Bold" w:eastAsia="KoPubWorld돋움체 Bold" w:hAnsi="KoPubWorld돋움체 Bold" w:cs="KoPubWorld돋움체 Bold"/>
          <w:color w:val="auto"/>
          <w:sz w:val="36"/>
          <w:lang w:val="ko-KR"/>
        </w:rPr>
        <w:t xml:space="preserve"> </w:t>
      </w:r>
    </w:p>
    <w:p w14:paraId="046C69CE" w14:textId="77D5DFC9" w:rsidR="009D09BC" w:rsidRPr="00F479E0" w:rsidRDefault="009D09BC" w:rsidP="00D520AF">
      <w:pPr>
        <w:pStyle w:val="2"/>
        <w:spacing w:before="240"/>
        <w:ind w:left="425"/>
        <w:rPr>
          <w:rFonts w:ascii="KoPubWorld돋움체 Bold" w:eastAsia="KoPubWorld돋움체 Bold" w:hAnsi="KoPubWorld돋움체 Bold" w:cs="KoPubWorld돋움체 Bold"/>
          <w:b w:val="0"/>
          <w:bCs w:val="0"/>
          <w:color w:val="auto"/>
          <w:szCs w:val="28"/>
        </w:rPr>
      </w:pPr>
      <w:bookmarkStart w:id="1" w:name="_Toc123729296"/>
      <w:r w:rsidRPr="00F479E0">
        <w:rPr>
          <w:rFonts w:ascii="KoPubWorld돋움체 Bold" w:eastAsia="KoPubWorld돋움체 Bold" w:hAnsi="KoPubWorld돋움체 Bold" w:cs="KoPubWorld돋움체 Bold" w:hint="eastAsia"/>
          <w:b w:val="0"/>
          <w:bCs w:val="0"/>
          <w:color w:val="auto"/>
          <w:szCs w:val="28"/>
        </w:rPr>
        <w:t>개요</w:t>
      </w:r>
      <w:bookmarkEnd w:id="1"/>
    </w:p>
    <w:p w14:paraId="79787403" w14:textId="77777777" w:rsidR="00D06705" w:rsidRPr="00D06705" w:rsidRDefault="00D06705" w:rsidP="00D06705">
      <w:pPr>
        <w:pStyle w:val="af2"/>
        <w:widowControl w:val="0"/>
        <w:numPr>
          <w:ilvl w:val="1"/>
          <w:numId w:val="36"/>
        </w:numPr>
        <w:wordWrap w:val="0"/>
        <w:autoSpaceDE w:val="0"/>
        <w:autoSpaceDN w:val="0"/>
        <w:spacing w:after="0" w:line="240" w:lineRule="auto"/>
        <w:ind w:leftChars="0"/>
        <w:contextualSpacing/>
        <w:jc w:val="both"/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</w:pPr>
      <w:proofErr w:type="spellStart"/>
      <w:r w:rsidRPr="00D06705">
        <w:rPr>
          <w:rFonts w:ascii="KoPubWorld돋움체 Medium" w:eastAsia="KoPubWorld돋움체 Medium" w:hAnsi="KoPubWorld돋움체 Medium" w:cs="KoPubWorld돋움체 Medium" w:hint="eastAsia"/>
          <w:b/>
          <w:bCs/>
          <w:color w:val="auto"/>
          <w:szCs w:val="24"/>
        </w:rPr>
        <w:t>대회명</w:t>
      </w:r>
      <w:proofErr w:type="spellEnd"/>
      <w:r w:rsidRPr="00D06705"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  <w:t xml:space="preserve">: Seoul International Digestive Disease Symposium (SIDDS) 2024 in Conjunction with the Annual Meeting of the Korean Society of Gastroenterology </w:t>
      </w:r>
    </w:p>
    <w:p w14:paraId="1D078A09" w14:textId="77777777" w:rsidR="00D06705" w:rsidRPr="00D06705" w:rsidRDefault="00D06705" w:rsidP="00D06705">
      <w:pPr>
        <w:pStyle w:val="af2"/>
        <w:spacing w:after="0" w:line="240" w:lineRule="auto"/>
        <w:ind w:left="960"/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</w:pPr>
    </w:p>
    <w:p w14:paraId="454737E3" w14:textId="77777777" w:rsidR="00D06705" w:rsidRPr="00D06705" w:rsidRDefault="00D06705" w:rsidP="00D06705">
      <w:pPr>
        <w:pStyle w:val="af2"/>
        <w:widowControl w:val="0"/>
        <w:numPr>
          <w:ilvl w:val="1"/>
          <w:numId w:val="36"/>
        </w:numPr>
        <w:wordWrap w:val="0"/>
        <w:autoSpaceDE w:val="0"/>
        <w:autoSpaceDN w:val="0"/>
        <w:spacing w:after="0" w:line="240" w:lineRule="auto"/>
        <w:ind w:leftChars="0"/>
        <w:contextualSpacing/>
        <w:jc w:val="both"/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</w:pPr>
      <w:r w:rsidRPr="00D06705">
        <w:rPr>
          <w:rFonts w:ascii="KoPubWorld돋움체 Medium" w:eastAsia="KoPubWorld돋움체 Medium" w:hAnsi="KoPubWorld돋움체 Medium" w:cs="KoPubWorld돋움체 Medium" w:hint="eastAsia"/>
          <w:b/>
          <w:bCs/>
          <w:color w:val="auto"/>
          <w:szCs w:val="24"/>
        </w:rPr>
        <w:t>대회일정:</w:t>
      </w:r>
      <w:r w:rsidRPr="00D06705"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  <w:t xml:space="preserve"> 2024</w:t>
      </w:r>
      <w:r w:rsidRPr="00D06705">
        <w:rPr>
          <w:rFonts w:ascii="KoPubWorld돋움체 Medium" w:eastAsia="KoPubWorld돋움체 Medium" w:hAnsi="KoPubWorld돋움체 Medium" w:cs="KoPubWorld돋움체 Medium" w:hint="eastAsia"/>
          <w:b/>
          <w:bCs/>
          <w:color w:val="auto"/>
          <w:szCs w:val="24"/>
        </w:rPr>
        <w:t xml:space="preserve">년 </w:t>
      </w:r>
      <w:r w:rsidRPr="00D06705"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  <w:t>4</w:t>
      </w:r>
      <w:r w:rsidRPr="00D06705">
        <w:rPr>
          <w:rFonts w:ascii="KoPubWorld돋움체 Medium" w:eastAsia="KoPubWorld돋움체 Medium" w:hAnsi="KoPubWorld돋움체 Medium" w:cs="KoPubWorld돋움체 Medium" w:hint="eastAsia"/>
          <w:b/>
          <w:bCs/>
          <w:color w:val="auto"/>
          <w:szCs w:val="24"/>
        </w:rPr>
        <w:t xml:space="preserve">월 </w:t>
      </w:r>
      <w:r w:rsidRPr="00D06705"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  <w:t>20, 21</w:t>
      </w:r>
      <w:r w:rsidRPr="00D06705">
        <w:rPr>
          <w:rFonts w:ascii="KoPubWorld돋움체 Medium" w:eastAsia="KoPubWorld돋움체 Medium" w:hAnsi="KoPubWorld돋움체 Medium" w:cs="KoPubWorld돋움체 Medium" w:hint="eastAsia"/>
          <w:b/>
          <w:bCs/>
          <w:color w:val="auto"/>
          <w:szCs w:val="24"/>
        </w:rPr>
        <w:t xml:space="preserve">일 </w:t>
      </w:r>
      <w:r w:rsidRPr="00D06705"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  <w:t>(</w:t>
      </w:r>
      <w:r w:rsidRPr="00D06705">
        <w:rPr>
          <w:rFonts w:ascii="KoPubWorld돋움체 Medium" w:eastAsia="KoPubWorld돋움체 Medium" w:hAnsi="KoPubWorld돋움체 Medium" w:cs="KoPubWorld돋움체 Medium" w:hint="eastAsia"/>
          <w:b/>
          <w:bCs/>
          <w:color w:val="auto"/>
          <w:szCs w:val="24"/>
        </w:rPr>
        <w:t>토,</w:t>
      </w:r>
      <w:r w:rsidRPr="00D06705"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  <w:t xml:space="preserve"> </w:t>
      </w:r>
      <w:r w:rsidRPr="00D06705">
        <w:rPr>
          <w:rFonts w:ascii="KoPubWorld돋움체 Medium" w:eastAsia="KoPubWorld돋움체 Medium" w:hAnsi="KoPubWorld돋움체 Medium" w:cs="KoPubWorld돋움체 Medium" w:hint="eastAsia"/>
          <w:b/>
          <w:bCs/>
          <w:color w:val="auto"/>
          <w:szCs w:val="24"/>
        </w:rPr>
        <w:t>일)</w:t>
      </w:r>
    </w:p>
    <w:p w14:paraId="5837D748" w14:textId="77777777" w:rsidR="00D06705" w:rsidRPr="00D06705" w:rsidRDefault="00D06705" w:rsidP="00D06705">
      <w:pPr>
        <w:pStyle w:val="af2"/>
        <w:spacing w:after="0" w:line="240" w:lineRule="auto"/>
        <w:ind w:left="960"/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</w:pPr>
    </w:p>
    <w:p w14:paraId="714ABA7F" w14:textId="77777777" w:rsidR="00D06705" w:rsidRPr="00D06705" w:rsidRDefault="00D06705" w:rsidP="00D06705">
      <w:pPr>
        <w:pStyle w:val="af2"/>
        <w:widowControl w:val="0"/>
        <w:numPr>
          <w:ilvl w:val="1"/>
          <w:numId w:val="36"/>
        </w:numPr>
        <w:wordWrap w:val="0"/>
        <w:autoSpaceDE w:val="0"/>
        <w:autoSpaceDN w:val="0"/>
        <w:spacing w:after="0" w:line="240" w:lineRule="auto"/>
        <w:ind w:leftChars="0"/>
        <w:contextualSpacing/>
        <w:jc w:val="both"/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</w:pPr>
      <w:r w:rsidRPr="00D06705">
        <w:rPr>
          <w:rFonts w:ascii="KoPubWorld돋움체 Medium" w:eastAsia="KoPubWorld돋움체 Medium" w:hAnsi="KoPubWorld돋움체 Medium" w:cs="KoPubWorld돋움체 Medium" w:hint="eastAsia"/>
          <w:b/>
          <w:bCs/>
          <w:color w:val="auto"/>
          <w:szCs w:val="24"/>
        </w:rPr>
        <w:t>장소:</w:t>
      </w:r>
      <w:r w:rsidRPr="00D06705"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  <w:t xml:space="preserve"> </w:t>
      </w:r>
      <w:r w:rsidRPr="00D06705">
        <w:rPr>
          <w:rFonts w:ascii="KoPubWorld돋움체 Medium" w:eastAsia="KoPubWorld돋움체 Medium" w:hAnsi="KoPubWorld돋움체 Medium" w:cs="KoPubWorld돋움체 Medium" w:hint="eastAsia"/>
          <w:b/>
          <w:bCs/>
          <w:color w:val="auto"/>
          <w:szCs w:val="24"/>
        </w:rPr>
        <w:t xml:space="preserve">그랜드 </w:t>
      </w:r>
      <w:proofErr w:type="spellStart"/>
      <w:r w:rsidRPr="00D06705">
        <w:rPr>
          <w:rFonts w:ascii="KoPubWorld돋움체 Medium" w:eastAsia="KoPubWorld돋움체 Medium" w:hAnsi="KoPubWorld돋움체 Medium" w:cs="KoPubWorld돋움체 Medium" w:hint="eastAsia"/>
          <w:b/>
          <w:bCs/>
          <w:color w:val="auto"/>
          <w:szCs w:val="24"/>
        </w:rPr>
        <w:t>워커힐</w:t>
      </w:r>
      <w:proofErr w:type="spellEnd"/>
      <w:r w:rsidRPr="00D06705">
        <w:rPr>
          <w:rFonts w:ascii="KoPubWorld돋움체 Medium" w:eastAsia="KoPubWorld돋움체 Medium" w:hAnsi="KoPubWorld돋움체 Medium" w:cs="KoPubWorld돋움체 Medium" w:hint="eastAsia"/>
          <w:b/>
          <w:bCs/>
          <w:color w:val="auto"/>
          <w:szCs w:val="24"/>
        </w:rPr>
        <w:t xml:space="preserve"> 서울 </w:t>
      </w:r>
    </w:p>
    <w:p w14:paraId="5AE19611" w14:textId="77777777" w:rsidR="00D06705" w:rsidRPr="00D06705" w:rsidRDefault="00D06705" w:rsidP="00D06705">
      <w:pPr>
        <w:pStyle w:val="af2"/>
        <w:spacing w:after="0" w:line="240" w:lineRule="auto"/>
        <w:ind w:left="960"/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</w:pPr>
    </w:p>
    <w:p w14:paraId="1B46F4CD" w14:textId="77777777" w:rsidR="00D06705" w:rsidRPr="00D06705" w:rsidRDefault="00D06705" w:rsidP="00D06705">
      <w:pPr>
        <w:pStyle w:val="af2"/>
        <w:widowControl w:val="0"/>
        <w:numPr>
          <w:ilvl w:val="1"/>
          <w:numId w:val="36"/>
        </w:numPr>
        <w:wordWrap w:val="0"/>
        <w:autoSpaceDE w:val="0"/>
        <w:autoSpaceDN w:val="0"/>
        <w:spacing w:after="0" w:line="240" w:lineRule="auto"/>
        <w:ind w:leftChars="0"/>
        <w:contextualSpacing/>
        <w:jc w:val="both"/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</w:pPr>
      <w:r w:rsidRPr="00D06705">
        <w:rPr>
          <w:rFonts w:ascii="KoPubWorld돋움체 Medium" w:eastAsia="KoPubWorld돋움체 Medium" w:hAnsi="KoPubWorld돋움체 Medium" w:cs="KoPubWorld돋움체 Medium" w:hint="eastAsia"/>
          <w:b/>
          <w:bCs/>
          <w:color w:val="auto"/>
          <w:szCs w:val="24"/>
        </w:rPr>
        <w:t xml:space="preserve">Theme: </w:t>
      </w:r>
      <w:r w:rsidRPr="00D06705"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  <w:t xml:space="preserve">Pioneering the </w:t>
      </w:r>
      <w:r w:rsidRPr="00D06705">
        <w:rPr>
          <w:rFonts w:ascii="KoPubWorld돋움체 Medium" w:eastAsia="KoPubWorld돋움체 Medium" w:hAnsi="KoPubWorld돋움체 Medium" w:cs="KoPubWorld돋움체 Medium" w:hint="eastAsia"/>
          <w:b/>
          <w:bCs/>
          <w:color w:val="auto"/>
          <w:szCs w:val="24"/>
        </w:rPr>
        <w:t>F</w:t>
      </w:r>
      <w:r w:rsidRPr="00D06705"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  <w:t>uture of Digestive Disease</w:t>
      </w:r>
      <w:r w:rsidRPr="00D06705">
        <w:rPr>
          <w:rFonts w:ascii="KoPubWorld돋움체 Medium" w:eastAsia="KoPubWorld돋움체 Medium" w:hAnsi="KoPubWorld돋움체 Medium" w:cs="KoPubWorld돋움체 Medium" w:hint="eastAsia"/>
          <w:b/>
          <w:bCs/>
          <w:color w:val="auto"/>
          <w:szCs w:val="24"/>
        </w:rPr>
        <w:t>s</w:t>
      </w:r>
    </w:p>
    <w:p w14:paraId="0C2A2229" w14:textId="77777777" w:rsidR="00D06705" w:rsidRPr="00D06705" w:rsidRDefault="00D06705" w:rsidP="00D06705">
      <w:pPr>
        <w:pStyle w:val="af2"/>
        <w:spacing w:after="0" w:line="240" w:lineRule="auto"/>
        <w:ind w:left="960"/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</w:pPr>
    </w:p>
    <w:p w14:paraId="476D2F86" w14:textId="77777777" w:rsidR="00D06705" w:rsidRPr="00D06705" w:rsidRDefault="00D06705" w:rsidP="00D06705">
      <w:pPr>
        <w:pStyle w:val="af2"/>
        <w:widowControl w:val="0"/>
        <w:numPr>
          <w:ilvl w:val="1"/>
          <w:numId w:val="36"/>
        </w:numPr>
        <w:wordWrap w:val="0"/>
        <w:autoSpaceDE w:val="0"/>
        <w:autoSpaceDN w:val="0"/>
        <w:spacing w:after="0" w:line="240" w:lineRule="auto"/>
        <w:ind w:leftChars="0"/>
        <w:contextualSpacing/>
        <w:jc w:val="both"/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</w:pPr>
      <w:r w:rsidRPr="00D06705">
        <w:rPr>
          <w:rFonts w:ascii="KoPubWorld돋움체 Medium" w:eastAsia="KoPubWorld돋움체 Medium" w:hAnsi="KoPubWorld돋움체 Medium" w:cs="KoPubWorld돋움체 Medium" w:hint="eastAsia"/>
          <w:b/>
          <w:bCs/>
          <w:color w:val="auto"/>
          <w:szCs w:val="24"/>
        </w:rPr>
        <w:t>웹사이트:</w:t>
      </w:r>
      <w:r w:rsidRPr="00D06705"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  <w:t xml:space="preserve"> </w:t>
      </w:r>
      <w:hyperlink r:id="rId11" w:history="1">
        <w:r w:rsidRPr="00D06705">
          <w:rPr>
            <w:rStyle w:val="af9"/>
            <w:rFonts w:ascii="KoPubWorld돋움체 Medium" w:eastAsia="KoPubWorld돋움체 Medium" w:hAnsi="KoPubWorld돋움체 Medium" w:cs="KoPubWorld돋움체 Medium"/>
            <w:b/>
            <w:bCs/>
            <w:color w:val="auto"/>
            <w:szCs w:val="24"/>
          </w:rPr>
          <w:t>www.sidds.org</w:t>
        </w:r>
      </w:hyperlink>
    </w:p>
    <w:p w14:paraId="42C4FD19" w14:textId="77777777" w:rsidR="00D06705" w:rsidRPr="00D06705" w:rsidRDefault="00D06705" w:rsidP="00D06705">
      <w:pPr>
        <w:pStyle w:val="af2"/>
        <w:spacing w:after="0" w:line="240" w:lineRule="auto"/>
        <w:ind w:left="960"/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</w:pPr>
    </w:p>
    <w:p w14:paraId="1A2E849F" w14:textId="77777777" w:rsidR="00D06705" w:rsidRPr="00D06705" w:rsidRDefault="00D06705" w:rsidP="00D06705">
      <w:pPr>
        <w:pStyle w:val="af2"/>
        <w:widowControl w:val="0"/>
        <w:numPr>
          <w:ilvl w:val="1"/>
          <w:numId w:val="36"/>
        </w:numPr>
        <w:wordWrap w:val="0"/>
        <w:autoSpaceDE w:val="0"/>
        <w:autoSpaceDN w:val="0"/>
        <w:spacing w:after="0" w:line="240" w:lineRule="auto"/>
        <w:ind w:leftChars="0"/>
        <w:contextualSpacing/>
        <w:jc w:val="both"/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</w:pPr>
      <w:r w:rsidRPr="00D06705">
        <w:rPr>
          <w:rFonts w:ascii="KoPubWorld돋움체 Medium" w:eastAsia="KoPubWorld돋움체 Medium" w:hAnsi="KoPubWorld돋움체 Medium" w:cs="KoPubWorld돋움체 Medium" w:hint="eastAsia"/>
          <w:b/>
          <w:bCs/>
          <w:color w:val="auto"/>
          <w:szCs w:val="24"/>
        </w:rPr>
        <w:t>개최 형태:</w:t>
      </w:r>
      <w:r w:rsidRPr="00D06705"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  <w:t xml:space="preserve"> </w:t>
      </w:r>
      <w:r w:rsidRPr="00D06705">
        <w:rPr>
          <w:rFonts w:ascii="KoPubWorld돋움체 Medium" w:eastAsia="KoPubWorld돋움체 Medium" w:hAnsi="KoPubWorld돋움체 Medium" w:cs="KoPubWorld돋움체 Medium" w:hint="eastAsia"/>
          <w:b/>
          <w:bCs/>
          <w:color w:val="auto"/>
          <w:szCs w:val="24"/>
        </w:rPr>
        <w:t>오프라인</w:t>
      </w:r>
    </w:p>
    <w:p w14:paraId="05A287C1" w14:textId="77777777" w:rsidR="00D06705" w:rsidRPr="00D06705" w:rsidRDefault="00D06705" w:rsidP="00D06705">
      <w:pPr>
        <w:pStyle w:val="af2"/>
        <w:spacing w:after="0" w:line="240" w:lineRule="auto"/>
        <w:ind w:left="960"/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</w:pPr>
    </w:p>
    <w:p w14:paraId="473EAF3C" w14:textId="77777777" w:rsidR="00D06705" w:rsidRPr="00D06705" w:rsidRDefault="00D06705" w:rsidP="00D06705">
      <w:pPr>
        <w:pStyle w:val="af2"/>
        <w:widowControl w:val="0"/>
        <w:numPr>
          <w:ilvl w:val="1"/>
          <w:numId w:val="36"/>
        </w:numPr>
        <w:wordWrap w:val="0"/>
        <w:autoSpaceDE w:val="0"/>
        <w:autoSpaceDN w:val="0"/>
        <w:spacing w:after="0" w:line="240" w:lineRule="auto"/>
        <w:ind w:leftChars="0"/>
        <w:contextualSpacing/>
        <w:jc w:val="both"/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</w:pPr>
      <w:r w:rsidRPr="00D06705">
        <w:rPr>
          <w:rFonts w:ascii="KoPubWorld돋움체 Medium" w:eastAsia="KoPubWorld돋움체 Medium" w:hAnsi="KoPubWorld돋움체 Medium" w:cs="KoPubWorld돋움체 Medium" w:hint="eastAsia"/>
          <w:b/>
          <w:bCs/>
          <w:color w:val="auto"/>
          <w:szCs w:val="24"/>
        </w:rPr>
        <w:t>언어:</w:t>
      </w:r>
      <w:r w:rsidRPr="00D06705">
        <w:rPr>
          <w:rFonts w:ascii="KoPubWorld돋움체 Medium" w:eastAsia="KoPubWorld돋움체 Medium" w:hAnsi="KoPubWorld돋움체 Medium" w:cs="KoPubWorld돋움체 Medium"/>
          <w:b/>
          <w:bCs/>
          <w:color w:val="auto"/>
          <w:szCs w:val="24"/>
        </w:rPr>
        <w:t xml:space="preserve"> </w:t>
      </w:r>
      <w:r w:rsidRPr="00D06705">
        <w:rPr>
          <w:rFonts w:ascii="KoPubWorld돋움체 Medium" w:eastAsia="KoPubWorld돋움체 Medium" w:hAnsi="KoPubWorld돋움체 Medium" w:cs="KoPubWorld돋움체 Medium" w:hint="eastAsia"/>
          <w:b/>
          <w:bCs/>
          <w:color w:val="auto"/>
          <w:szCs w:val="24"/>
        </w:rPr>
        <w:t xml:space="preserve">영어 </w:t>
      </w:r>
    </w:p>
    <w:p w14:paraId="1573530A" w14:textId="43EE57F5" w:rsidR="0026507D" w:rsidRPr="00F479E0" w:rsidRDefault="0026507D" w:rsidP="00EA1A70">
      <w:pPr>
        <w:rPr>
          <w:rFonts w:ascii="KoPubWorld돋움체 Bold" w:eastAsia="KoPubWorld돋움체 Bold" w:hAnsi="KoPubWorld돋움체 Bold" w:cs="KoPubWorld돋움체 Bold"/>
          <w:color w:val="auto"/>
          <w:kern w:val="1"/>
          <w:szCs w:val="24"/>
        </w:rPr>
      </w:pPr>
    </w:p>
    <w:sectPr w:rsidR="0026507D" w:rsidRPr="00F479E0" w:rsidSect="00752167">
      <w:footerReference w:type="default" r:id="rId12"/>
      <w:pgSz w:w="11906" w:h="16838" w:code="9"/>
      <w:pgMar w:top="1440" w:right="1133" w:bottom="1440" w:left="1440" w:header="720" w:footer="864" w:gutter="0"/>
      <w:pgBorders w:offsetFrom="page"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6AAFE" w14:textId="77777777" w:rsidR="00365EE5" w:rsidRDefault="00365EE5">
      <w:pPr>
        <w:spacing w:after="0" w:line="240" w:lineRule="auto"/>
      </w:pPr>
      <w:r>
        <w:separator/>
      </w:r>
    </w:p>
  </w:endnote>
  <w:endnote w:type="continuationSeparator" w:id="0">
    <w:p w14:paraId="5E417892" w14:textId="77777777" w:rsidR="00365EE5" w:rsidRDefault="00365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KoPubWorld돋움체 Bold">
    <w:altName w:val="맑은 고딕"/>
    <w:panose1 w:val="00000800000000000000"/>
    <w:charset w:val="81"/>
    <w:family w:val="auto"/>
    <w:pitch w:val="variable"/>
    <w:sig w:usb0="B000AABF" w:usb1="79D7FCFB" w:usb2="00000010" w:usb3="00000000" w:csb0="00080001" w:csb1="00000000"/>
    <w:embedRegular r:id="rId1" w:subsetted="1" w:fontKey="{097ACA34-764A-40E8-9789-615548BF56C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F1808B24-CFB7-4064-B123-AB16D6186D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F4C8902-4DAE-4C9B-B3E6-955C2005526D}"/>
    <w:embedBold r:id="rId4" w:fontKey="{C272B825-1497-4337-8188-FE1CDDEA44FC}"/>
    <w:embedItalic r:id="rId5" w:fontKey="{124903F4-9DDA-4A5F-8B14-74F38F6D0B36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30AFBB01-BABF-4ADA-89CB-5A6B7FA3D7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C2A9BE2D-B52D-4D0E-BD6C-19FC1D5BBF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D52665F-9AA7-4B70-9081-F7372DDC7521}"/>
    <w:embedBold r:id="rId9" w:fontKey="{733AE739-E5D6-416F-A77C-C047C9E604E5}"/>
    <w:embedItalic r:id="rId10" w:fontKey="{42C84093-461F-4C4F-A824-9E842761303F}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1" w:fontKey="{EB85D5FD-2512-4DFB-A92C-711F09912396}"/>
    <w:embedItalic r:id="rId12" w:fontKey="{CD0FAAAC-4CE6-493D-89A6-D9D1035D05E8}"/>
  </w:font>
  <w:font w:name="KoPubWorld돋움체 Medium">
    <w:panose1 w:val="00000600000000000000"/>
    <w:charset w:val="81"/>
    <w:family w:val="auto"/>
    <w:pitch w:val="variable"/>
    <w:sig w:usb0="B000AABF" w:usb1="79D7FCFB" w:usb2="00000010" w:usb3="00000000" w:csb0="00080001" w:csb1="00000000"/>
    <w:embedBold r:id="rId13" w:subsetted="1" w:fontKey="{355673D1-E78E-4DAF-A7F3-F88DEA27EA2F}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돋움a..">
    <w:altName w:val="함초롬돋움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BCE31" w14:textId="7DFA38D4" w:rsidR="00825CE1" w:rsidRDefault="00825CE1" w:rsidP="00EF3CB1">
    <w:pPr>
      <w:pStyle w:val="ac"/>
      <w:ind w:right="20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 wp14:anchorId="684D2366" wp14:editId="4CDD30E0">
              <wp:simplePos x="0" y="0"/>
              <wp:positionH relativeFrom="leftMargin">
                <wp:posOffset>575732</wp:posOffset>
              </wp:positionH>
              <wp:positionV relativeFrom="bottomMargin">
                <wp:posOffset>0</wp:posOffset>
              </wp:positionV>
              <wp:extent cx="897467" cy="660400"/>
              <wp:effectExtent l="0" t="0" r="0" b="6350"/>
              <wp:wrapNone/>
              <wp:docPr id="22" name="텍스트 상자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7467" cy="660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C0C203" w14:textId="3422041E" w:rsidR="00825CE1" w:rsidRDefault="00825CE1">
                          <w:pPr>
                            <w:pStyle w:val="ac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E10DA4" w:rsidRPr="00E10DA4">
                            <w:rPr>
                              <w:lang w:val="ko-KR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4D2366" id="_x0000_t202" coordsize="21600,21600" o:spt="202" path="m,l,21600r21600,l21600,xe">
              <v:stroke joinstyle="miter"/>
              <v:path gradientshapeok="t" o:connecttype="rect"/>
            </v:shapetype>
            <v:shape id="텍스트 상자 22" o:spid="_x0000_s1026" type="#_x0000_t202" style="position:absolute;left:0;text-align:left;margin-left:45.35pt;margin-top:0;width:70.65pt;height:52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" filled="f" stroked="f" strokeweight=".5pt">
              <v:textbox inset="0,0,0,0">
                <w:txbxContent>
                  <w:p w14:paraId="17C0C203" w14:textId="3422041E" w:rsidR="00825CE1" w:rsidRDefault="00825CE1">
                    <w:pPr>
                      <w:pStyle w:val="ac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E10DA4" w:rsidRPr="00E10DA4">
                      <w:rPr>
                        <w:lang w:val="ko-KR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E2CAC" w14:textId="77777777" w:rsidR="00365EE5" w:rsidRDefault="00365EE5">
      <w:pPr>
        <w:spacing w:after="0" w:line="240" w:lineRule="auto"/>
      </w:pPr>
      <w:r>
        <w:separator/>
      </w:r>
    </w:p>
  </w:footnote>
  <w:footnote w:type="continuationSeparator" w:id="0">
    <w:p w14:paraId="385E132F" w14:textId="77777777" w:rsidR="00365EE5" w:rsidRDefault="00365E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95D7F"/>
    <w:multiLevelType w:val="hybridMultilevel"/>
    <w:tmpl w:val="809EC478"/>
    <w:lvl w:ilvl="0" w:tplc="E4482BCC">
      <w:numFmt w:val="bullet"/>
      <w:lvlText w:val="-"/>
      <w:lvlJc w:val="left"/>
      <w:pPr>
        <w:ind w:left="1352" w:hanging="360"/>
      </w:pPr>
      <w:rPr>
        <w:rFonts w:ascii="KoPubWorld돋움체 Bold" w:eastAsia="KoPubWorld돋움체 Bold" w:hAnsi="KoPubWorld돋움체 Bold" w:cs="KoPubWorld돋움체 Bold" w:hint="eastAsia"/>
      </w:rPr>
    </w:lvl>
    <w:lvl w:ilvl="1" w:tplc="04090003" w:tentative="1">
      <w:start w:val="1"/>
      <w:numFmt w:val="bullet"/>
      <w:lvlText w:val=""/>
      <w:lvlJc w:val="left"/>
      <w:pPr>
        <w:ind w:left="179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9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2" w:hanging="400"/>
      </w:pPr>
      <w:rPr>
        <w:rFonts w:ascii="Wingdings" w:hAnsi="Wingdings" w:hint="default"/>
      </w:rPr>
    </w:lvl>
  </w:abstractNum>
  <w:abstractNum w:abstractNumId="1" w15:restartNumberingAfterBreak="0">
    <w:nsid w:val="07824773"/>
    <w:multiLevelType w:val="multilevel"/>
    <w:tmpl w:val="C8307D68"/>
    <w:lvl w:ilvl="0">
      <w:start w:val="2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825" w:hanging="400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rFonts w:ascii="KoPubWorld돋움체 Bold" w:eastAsia="KoPubWorld돋움체 Bold" w:hAnsi="KoPubWorld돋움체 Bold" w:cs="KoPubWorld돋움체 Bold"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09B751DC"/>
    <w:multiLevelType w:val="hybridMultilevel"/>
    <w:tmpl w:val="DD2C88C6"/>
    <w:lvl w:ilvl="0" w:tplc="C3144A38">
      <w:start w:val="4"/>
      <w:numFmt w:val="bullet"/>
      <w:lvlText w:val="-"/>
      <w:lvlJc w:val="left"/>
      <w:pPr>
        <w:ind w:left="760" w:hanging="360"/>
      </w:pPr>
      <w:rPr>
        <w:rFonts w:ascii="KoPubWorld돋움체 Bold" w:eastAsia="KoPubWorld돋움체 Bold" w:hAnsi="KoPubWorld돋움체 Bold" w:cs="KoPubWorld돋움체 Bold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25F09CE"/>
    <w:multiLevelType w:val="hybridMultilevel"/>
    <w:tmpl w:val="16D660AE"/>
    <w:lvl w:ilvl="0" w:tplc="745C70CE">
      <w:numFmt w:val="bullet"/>
      <w:lvlText w:val="•"/>
      <w:lvlJc w:val="left"/>
      <w:pPr>
        <w:ind w:left="1240" w:hanging="360"/>
      </w:pPr>
      <w:rPr>
        <w:rFonts w:ascii="맑은 고딕" w:eastAsia="맑은 고딕" w:hAnsi="맑은 고딕" w:cs="바탕체" w:hint="eastAsia"/>
      </w:rPr>
    </w:lvl>
    <w:lvl w:ilvl="1" w:tplc="04090003" w:tentative="1">
      <w:start w:val="1"/>
      <w:numFmt w:val="bullet"/>
      <w:lvlText w:val=""/>
      <w:lvlJc w:val="left"/>
      <w:pPr>
        <w:ind w:left="16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0" w:hanging="400"/>
      </w:pPr>
      <w:rPr>
        <w:rFonts w:ascii="Wingdings" w:hAnsi="Wingdings" w:hint="default"/>
      </w:rPr>
    </w:lvl>
  </w:abstractNum>
  <w:abstractNum w:abstractNumId="4" w15:restartNumberingAfterBreak="0">
    <w:nsid w:val="14AA65A3"/>
    <w:multiLevelType w:val="multilevel"/>
    <w:tmpl w:val="5CA20C74"/>
    <w:lvl w:ilvl="0">
      <w:start w:val="2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3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 w15:restartNumberingAfterBreak="0">
    <w:nsid w:val="1D2136BE"/>
    <w:multiLevelType w:val="hybridMultilevel"/>
    <w:tmpl w:val="790E71A0"/>
    <w:lvl w:ilvl="0" w:tplc="604CA99C">
      <w:start w:val="5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바탕체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E560284"/>
    <w:multiLevelType w:val="hybridMultilevel"/>
    <w:tmpl w:val="4846FB04"/>
    <w:lvl w:ilvl="0" w:tplc="276E284C">
      <w:numFmt w:val="bullet"/>
      <w:lvlText w:val="※"/>
      <w:lvlJc w:val="left"/>
      <w:pPr>
        <w:ind w:left="760" w:hanging="360"/>
      </w:pPr>
      <w:rPr>
        <w:rFonts w:ascii="KoPubWorld돋움체 Bold" w:eastAsia="KoPubWorld돋움체 Bold" w:hAnsi="KoPubWorld돋움체 Bold" w:cs="KoPubWorld돋움체 Bold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1F274FA3"/>
    <w:multiLevelType w:val="multilevel"/>
    <w:tmpl w:val="F70E770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213E75EB"/>
    <w:multiLevelType w:val="hybridMultilevel"/>
    <w:tmpl w:val="205495D6"/>
    <w:lvl w:ilvl="0" w:tplc="0BCE1A60">
      <w:start w:val="5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바탕체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28271A43"/>
    <w:multiLevelType w:val="hybridMultilevel"/>
    <w:tmpl w:val="9C2CC894"/>
    <w:lvl w:ilvl="0" w:tplc="9A321C78">
      <w:numFmt w:val="bullet"/>
      <w:lvlText w:val="-"/>
      <w:lvlJc w:val="left"/>
      <w:pPr>
        <w:ind w:left="1352" w:hanging="360"/>
      </w:pPr>
      <w:rPr>
        <w:rFonts w:ascii="KoPubWorld돋움체 Bold" w:eastAsia="KoPubWorld돋움체 Bold" w:hAnsi="KoPubWorld돋움체 Bold" w:cs="KoPubWorld돋움체 Bold" w:hint="eastAsia"/>
      </w:rPr>
    </w:lvl>
    <w:lvl w:ilvl="1" w:tplc="04090003" w:tentative="1">
      <w:start w:val="1"/>
      <w:numFmt w:val="bullet"/>
      <w:lvlText w:val=""/>
      <w:lvlJc w:val="left"/>
      <w:pPr>
        <w:ind w:left="179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9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2" w:hanging="400"/>
      </w:pPr>
      <w:rPr>
        <w:rFonts w:ascii="Wingdings" w:hAnsi="Wingdings" w:hint="default"/>
      </w:rPr>
    </w:lvl>
  </w:abstractNum>
  <w:abstractNum w:abstractNumId="10" w15:restartNumberingAfterBreak="0">
    <w:nsid w:val="29FF4535"/>
    <w:multiLevelType w:val="multilevel"/>
    <w:tmpl w:val="3460A494"/>
    <w:lvl w:ilvl="0">
      <w:start w:val="2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 w15:restartNumberingAfterBreak="0">
    <w:nsid w:val="2EE660DE"/>
    <w:multiLevelType w:val="hybridMultilevel"/>
    <w:tmpl w:val="B3AE8DD2"/>
    <w:lvl w:ilvl="0" w:tplc="AB64AE64">
      <w:numFmt w:val="bullet"/>
      <w:lvlText w:val="※"/>
      <w:lvlJc w:val="left"/>
      <w:pPr>
        <w:ind w:left="780" w:hanging="360"/>
      </w:pPr>
      <w:rPr>
        <w:rFonts w:ascii="맑은 고딕" w:eastAsia="맑은 고딕" w:hAnsi="맑은 고딕" w:cs="KoPubWorld돋움체 Bold" w:hint="eastAsia"/>
      </w:rPr>
    </w:lvl>
    <w:lvl w:ilvl="1" w:tplc="04090003" w:tentative="1">
      <w:start w:val="1"/>
      <w:numFmt w:val="bullet"/>
      <w:lvlText w:val=""/>
      <w:lvlJc w:val="left"/>
      <w:pPr>
        <w:ind w:left="12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00"/>
      </w:pPr>
      <w:rPr>
        <w:rFonts w:ascii="Wingdings" w:hAnsi="Wingdings" w:hint="default"/>
      </w:rPr>
    </w:lvl>
  </w:abstractNum>
  <w:abstractNum w:abstractNumId="12" w15:restartNumberingAfterBreak="0">
    <w:nsid w:val="3160752D"/>
    <w:multiLevelType w:val="hybridMultilevel"/>
    <w:tmpl w:val="3BA0D0A2"/>
    <w:lvl w:ilvl="0" w:tplc="8C82D1A4">
      <w:start w:val="3"/>
      <w:numFmt w:val="bullet"/>
      <w:lvlText w:val=""/>
      <w:lvlJc w:val="left"/>
      <w:pPr>
        <w:ind w:left="860" w:hanging="360"/>
      </w:pPr>
      <w:rPr>
        <w:rFonts w:ascii="Wingdings" w:eastAsia="KoPubWorld돋움체 Bold" w:hAnsi="Wingdings" w:cs="KoPubWorld돋움체 Bold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13" w15:restartNumberingAfterBreak="0">
    <w:nsid w:val="32C439FC"/>
    <w:multiLevelType w:val="hybridMultilevel"/>
    <w:tmpl w:val="5AEC764E"/>
    <w:lvl w:ilvl="0" w:tplc="5B3C9518">
      <w:start w:val="2022"/>
      <w:numFmt w:val="bullet"/>
      <w:lvlText w:val="-"/>
      <w:lvlJc w:val="left"/>
      <w:pPr>
        <w:ind w:left="1167" w:hanging="360"/>
      </w:pPr>
      <w:rPr>
        <w:rFonts w:ascii="KoPubWorld돋움체 Bold" w:eastAsia="KoPubWorld돋움체 Bold" w:hAnsi="KoPubWorld돋움체 Bold" w:cs="KoPubWorld돋움체 Bold" w:hint="eastAsia"/>
      </w:rPr>
    </w:lvl>
    <w:lvl w:ilvl="1" w:tplc="04090003" w:tentative="1">
      <w:start w:val="1"/>
      <w:numFmt w:val="bullet"/>
      <w:lvlText w:val=""/>
      <w:lvlJc w:val="left"/>
      <w:pPr>
        <w:ind w:left="160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7" w:hanging="400"/>
      </w:pPr>
      <w:rPr>
        <w:rFonts w:ascii="Wingdings" w:hAnsi="Wingdings" w:hint="default"/>
      </w:rPr>
    </w:lvl>
  </w:abstractNum>
  <w:abstractNum w:abstractNumId="14" w15:restartNumberingAfterBreak="0">
    <w:nsid w:val="33772187"/>
    <w:multiLevelType w:val="hybridMultilevel"/>
    <w:tmpl w:val="4446BC18"/>
    <w:lvl w:ilvl="0" w:tplc="379226A0">
      <w:numFmt w:val="bullet"/>
      <w:lvlText w:val=""/>
      <w:lvlJc w:val="left"/>
      <w:pPr>
        <w:ind w:left="2528" w:hanging="360"/>
      </w:pPr>
      <w:rPr>
        <w:rFonts w:ascii="Wingdings" w:eastAsia="KoPubWorld돋움체 Bold" w:hAnsi="Wingdings" w:cs="KoPubWorld돋움체 Bold" w:hint="default"/>
      </w:rPr>
    </w:lvl>
    <w:lvl w:ilvl="1" w:tplc="04090003" w:tentative="1">
      <w:start w:val="1"/>
      <w:numFmt w:val="bullet"/>
      <w:lvlText w:val=""/>
      <w:lvlJc w:val="left"/>
      <w:pPr>
        <w:ind w:left="296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6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16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6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6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8" w:hanging="400"/>
      </w:pPr>
      <w:rPr>
        <w:rFonts w:ascii="Wingdings" w:hAnsi="Wingdings" w:hint="default"/>
      </w:rPr>
    </w:lvl>
  </w:abstractNum>
  <w:abstractNum w:abstractNumId="15" w15:restartNumberingAfterBreak="0">
    <w:nsid w:val="33E928BA"/>
    <w:multiLevelType w:val="hybridMultilevel"/>
    <w:tmpl w:val="2912FB00"/>
    <w:lvl w:ilvl="0" w:tplc="99B64818">
      <w:numFmt w:val="bullet"/>
      <w:lvlText w:val=""/>
      <w:lvlJc w:val="left"/>
      <w:pPr>
        <w:ind w:left="760" w:hanging="360"/>
      </w:pPr>
      <w:rPr>
        <w:rFonts w:ascii="Wingdings" w:eastAsia="맑은 고딕" w:hAnsi="Wingdings" w:cs="바탕체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3A6C71C4"/>
    <w:multiLevelType w:val="multilevel"/>
    <w:tmpl w:val="9EF6D7FA"/>
    <w:lvl w:ilvl="0">
      <w:start w:val="2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3"/>
      <w:numFmt w:val="decimal"/>
      <w:lvlText w:val="%1.%2"/>
      <w:lvlJc w:val="left"/>
      <w:pPr>
        <w:ind w:left="992" w:hanging="567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7" w15:restartNumberingAfterBreak="0">
    <w:nsid w:val="3AC7341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8" w15:restartNumberingAfterBreak="0">
    <w:nsid w:val="3E881F7F"/>
    <w:multiLevelType w:val="hybridMultilevel"/>
    <w:tmpl w:val="F5F8BB6A"/>
    <w:lvl w:ilvl="0" w:tplc="21EEECFA">
      <w:start w:val="7"/>
      <w:numFmt w:val="bullet"/>
      <w:lvlText w:val=""/>
      <w:lvlJc w:val="left"/>
      <w:pPr>
        <w:ind w:left="760" w:hanging="360"/>
      </w:pPr>
      <w:rPr>
        <w:rFonts w:ascii="Wingdings" w:eastAsia="KoPubWorld돋움체 Bold" w:hAnsi="Wingdings" w:cs="KoPubWorld돋움체 Bold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3F514680"/>
    <w:multiLevelType w:val="multilevel"/>
    <w:tmpl w:val="0B9E194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0" w15:restartNumberingAfterBreak="0">
    <w:nsid w:val="3FDE57DD"/>
    <w:multiLevelType w:val="multilevel"/>
    <w:tmpl w:val="7E7825B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KoPubWorld돋움체 Bold" w:eastAsia="KoPubWorld돋움체 Bold" w:hAnsi="KoPubWorld돋움체 Bold" w:cs="KoPubWorld돋움체 Bold"/>
        <w:color w:val="auto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1" w15:restartNumberingAfterBreak="0">
    <w:nsid w:val="497A23E0"/>
    <w:multiLevelType w:val="hybridMultilevel"/>
    <w:tmpl w:val="51CEA0B6"/>
    <w:lvl w:ilvl="0" w:tplc="61CAECA6">
      <w:start w:val="2023"/>
      <w:numFmt w:val="bullet"/>
      <w:lvlText w:val="-"/>
      <w:lvlJc w:val="left"/>
      <w:pPr>
        <w:ind w:left="785" w:hanging="360"/>
      </w:pPr>
      <w:rPr>
        <w:rFonts w:ascii="KoPubWorld돋움체 Bold" w:eastAsia="KoPubWorld돋움체 Bold" w:hAnsi="KoPubWorld돋움체 Bold" w:cs="KoPubWorld돋움체 Bold" w:hint="eastAsia"/>
      </w:rPr>
    </w:lvl>
    <w:lvl w:ilvl="1" w:tplc="04090003">
      <w:start w:val="1"/>
      <w:numFmt w:val="bullet"/>
      <w:lvlText w:val=""/>
      <w:lvlJc w:val="left"/>
      <w:pPr>
        <w:ind w:left="122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5" w:hanging="400"/>
      </w:pPr>
      <w:rPr>
        <w:rFonts w:ascii="Wingdings" w:hAnsi="Wingdings" w:hint="default"/>
      </w:rPr>
    </w:lvl>
  </w:abstractNum>
  <w:abstractNum w:abstractNumId="22" w15:restartNumberingAfterBreak="0">
    <w:nsid w:val="57831628"/>
    <w:multiLevelType w:val="hybridMultilevel"/>
    <w:tmpl w:val="6E46122E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57E77AD6"/>
    <w:multiLevelType w:val="hybridMultilevel"/>
    <w:tmpl w:val="4030E392"/>
    <w:lvl w:ilvl="0" w:tplc="2CDEA792">
      <w:start w:val="1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5B9C2FE0"/>
    <w:multiLevelType w:val="hybridMultilevel"/>
    <w:tmpl w:val="0F1E3F40"/>
    <w:lvl w:ilvl="0" w:tplc="A1DE35A2">
      <w:numFmt w:val="bullet"/>
      <w:lvlText w:val=""/>
      <w:lvlJc w:val="left"/>
      <w:pPr>
        <w:ind w:left="760" w:hanging="360"/>
      </w:pPr>
      <w:rPr>
        <w:rFonts w:ascii="Wingdings" w:eastAsia="KoPubWorld돋움체 Bold" w:hAnsi="Wingdings" w:cs="KoPubWorld돋움체 Bold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5CB55ACB"/>
    <w:multiLevelType w:val="hybridMultilevel"/>
    <w:tmpl w:val="AAC0098C"/>
    <w:lvl w:ilvl="0" w:tplc="3EB4EED2">
      <w:numFmt w:val="bullet"/>
      <w:lvlText w:val="-"/>
      <w:lvlJc w:val="left"/>
      <w:pPr>
        <w:ind w:left="760" w:hanging="360"/>
      </w:pPr>
      <w:rPr>
        <w:rFonts w:ascii="KoPubWorld돋움체 Bold" w:eastAsia="KoPubWorld돋움체 Bold" w:hAnsi="KoPubWorld돋움체 Bold" w:cs="KoPubWorld돋움체 Bold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5D3C0726"/>
    <w:multiLevelType w:val="multilevel"/>
    <w:tmpl w:val="2ABCF05E"/>
    <w:lvl w:ilvl="0">
      <w:start w:val="5"/>
      <w:numFmt w:val="decimal"/>
      <w:lvlText w:val="%1."/>
      <w:lvlJc w:val="left"/>
      <w:pPr>
        <w:ind w:left="171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32" w:hanging="1800"/>
      </w:pPr>
      <w:rPr>
        <w:rFonts w:hint="default"/>
      </w:rPr>
    </w:lvl>
  </w:abstractNum>
  <w:abstractNum w:abstractNumId="27" w15:restartNumberingAfterBreak="0">
    <w:nsid w:val="5E6E77F2"/>
    <w:multiLevelType w:val="multilevel"/>
    <w:tmpl w:val="7FA8F89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992" w:hanging="567"/>
      </w:pPr>
      <w:rPr>
        <w:rFonts w:ascii="KoPubWorld돋움체 Bold" w:eastAsia="KoPubWorld돋움체 Bold" w:hAnsi="KoPubWorld돋움체 Bold" w:cs="KoPubWorld돋움체 Bold" w:hint="eastAsia"/>
        <w:color w:val="auto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8" w15:restartNumberingAfterBreak="0">
    <w:nsid w:val="657E5D71"/>
    <w:multiLevelType w:val="hybridMultilevel"/>
    <w:tmpl w:val="BFBE56B6"/>
    <w:lvl w:ilvl="0" w:tplc="DF622CE6">
      <w:start w:val="1"/>
      <w:numFmt w:val="bullet"/>
      <w:pStyle w:val="a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FF3C90"/>
    <w:multiLevelType w:val="multilevel"/>
    <w:tmpl w:val="373C564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0" w15:restartNumberingAfterBreak="0">
    <w:nsid w:val="6BDE0412"/>
    <w:multiLevelType w:val="multilevel"/>
    <w:tmpl w:val="373C564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1" w15:restartNumberingAfterBreak="0">
    <w:nsid w:val="6CB9491C"/>
    <w:multiLevelType w:val="hybridMultilevel"/>
    <w:tmpl w:val="9A08A708"/>
    <w:lvl w:ilvl="0" w:tplc="028E593A">
      <w:numFmt w:val="bullet"/>
      <w:lvlText w:val="&gt;"/>
      <w:lvlJc w:val="left"/>
      <w:pPr>
        <w:ind w:left="760" w:hanging="360"/>
      </w:pPr>
      <w:rPr>
        <w:rFonts w:ascii="KoPubWorld돋움체 Bold" w:eastAsia="KoPubWorld돋움체 Bold" w:hAnsi="KoPubWorld돋움체 Bold" w:cs="KoPubWorld돋움체 Bold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72504603"/>
    <w:multiLevelType w:val="hybridMultilevel"/>
    <w:tmpl w:val="DC704EAE"/>
    <w:lvl w:ilvl="0" w:tplc="13FCF55E">
      <w:start w:val="6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72F33469"/>
    <w:multiLevelType w:val="multilevel"/>
    <w:tmpl w:val="0B9E194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4" w15:restartNumberingAfterBreak="0">
    <w:nsid w:val="74DF6D33"/>
    <w:multiLevelType w:val="multilevel"/>
    <w:tmpl w:val="0B9E194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5" w15:restartNumberingAfterBreak="0">
    <w:nsid w:val="779C745B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549070194">
    <w:abstractNumId w:val="28"/>
  </w:num>
  <w:num w:numId="2" w16cid:durableId="2006013341">
    <w:abstractNumId w:val="35"/>
  </w:num>
  <w:num w:numId="3" w16cid:durableId="1727604439">
    <w:abstractNumId w:val="20"/>
  </w:num>
  <w:num w:numId="4" w16cid:durableId="1966302278">
    <w:abstractNumId w:val="22"/>
  </w:num>
  <w:num w:numId="5" w16cid:durableId="1461805905">
    <w:abstractNumId w:val="26"/>
  </w:num>
  <w:num w:numId="6" w16cid:durableId="1124544318">
    <w:abstractNumId w:val="1"/>
  </w:num>
  <w:num w:numId="7" w16cid:durableId="533272845">
    <w:abstractNumId w:val="17"/>
  </w:num>
  <w:num w:numId="8" w16cid:durableId="498542086">
    <w:abstractNumId w:val="10"/>
  </w:num>
  <w:num w:numId="9" w16cid:durableId="1868134024">
    <w:abstractNumId w:val="4"/>
  </w:num>
  <w:num w:numId="10" w16cid:durableId="1633363395">
    <w:abstractNumId w:val="19"/>
  </w:num>
  <w:num w:numId="11" w16cid:durableId="287706258">
    <w:abstractNumId w:val="13"/>
  </w:num>
  <w:num w:numId="12" w16cid:durableId="2017220486">
    <w:abstractNumId w:val="27"/>
  </w:num>
  <w:num w:numId="13" w16cid:durableId="904218457">
    <w:abstractNumId w:val="29"/>
  </w:num>
  <w:num w:numId="14" w16cid:durableId="343092160">
    <w:abstractNumId w:val="33"/>
  </w:num>
  <w:num w:numId="15" w16cid:durableId="1886721411">
    <w:abstractNumId w:val="34"/>
  </w:num>
  <w:num w:numId="16" w16cid:durableId="1262253370">
    <w:abstractNumId w:val="16"/>
  </w:num>
  <w:num w:numId="17" w16cid:durableId="608316241">
    <w:abstractNumId w:val="30"/>
  </w:num>
  <w:num w:numId="18" w16cid:durableId="1154299795">
    <w:abstractNumId w:val="2"/>
  </w:num>
  <w:num w:numId="19" w16cid:durableId="1005673278">
    <w:abstractNumId w:val="9"/>
  </w:num>
  <w:num w:numId="20" w16cid:durableId="709767590">
    <w:abstractNumId w:val="0"/>
  </w:num>
  <w:num w:numId="21" w16cid:durableId="351692852">
    <w:abstractNumId w:val="6"/>
  </w:num>
  <w:num w:numId="22" w16cid:durableId="1269964262">
    <w:abstractNumId w:val="23"/>
  </w:num>
  <w:num w:numId="23" w16cid:durableId="240876551">
    <w:abstractNumId w:val="25"/>
  </w:num>
  <w:num w:numId="24" w16cid:durableId="1256473471">
    <w:abstractNumId w:val="12"/>
  </w:num>
  <w:num w:numId="25" w16cid:durableId="450369162">
    <w:abstractNumId w:val="3"/>
  </w:num>
  <w:num w:numId="26" w16cid:durableId="1638559662">
    <w:abstractNumId w:val="14"/>
  </w:num>
  <w:num w:numId="27" w16cid:durableId="1165045836">
    <w:abstractNumId w:val="15"/>
  </w:num>
  <w:num w:numId="28" w16cid:durableId="1232809338">
    <w:abstractNumId w:val="11"/>
  </w:num>
  <w:num w:numId="29" w16cid:durableId="1812212496">
    <w:abstractNumId w:val="18"/>
  </w:num>
  <w:num w:numId="30" w16cid:durableId="1031998551">
    <w:abstractNumId w:val="32"/>
  </w:num>
  <w:num w:numId="31" w16cid:durableId="1138457862">
    <w:abstractNumId w:val="24"/>
  </w:num>
  <w:num w:numId="32" w16cid:durableId="1506246586">
    <w:abstractNumId w:val="31"/>
  </w:num>
  <w:num w:numId="33" w16cid:durableId="1336420496">
    <w:abstractNumId w:val="5"/>
  </w:num>
  <w:num w:numId="34" w16cid:durableId="1244727402">
    <w:abstractNumId w:val="8"/>
  </w:num>
  <w:num w:numId="35" w16cid:durableId="744957665">
    <w:abstractNumId w:val="21"/>
  </w:num>
  <w:num w:numId="36" w16cid:durableId="1712463501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35C"/>
    <w:rsid w:val="00000210"/>
    <w:rsid w:val="00000C36"/>
    <w:rsid w:val="00000D2F"/>
    <w:rsid w:val="00001815"/>
    <w:rsid w:val="00002027"/>
    <w:rsid w:val="0000429E"/>
    <w:rsid w:val="00004ABF"/>
    <w:rsid w:val="000051E2"/>
    <w:rsid w:val="00005A23"/>
    <w:rsid w:val="00005C29"/>
    <w:rsid w:val="00005C6A"/>
    <w:rsid w:val="0000655D"/>
    <w:rsid w:val="00010312"/>
    <w:rsid w:val="00011167"/>
    <w:rsid w:val="0001149D"/>
    <w:rsid w:val="0001193E"/>
    <w:rsid w:val="000123DE"/>
    <w:rsid w:val="0001270F"/>
    <w:rsid w:val="000132F2"/>
    <w:rsid w:val="00013EE3"/>
    <w:rsid w:val="0001421C"/>
    <w:rsid w:val="00015DA2"/>
    <w:rsid w:val="00017A92"/>
    <w:rsid w:val="0002063E"/>
    <w:rsid w:val="00021149"/>
    <w:rsid w:val="000217CD"/>
    <w:rsid w:val="000231DA"/>
    <w:rsid w:val="00023993"/>
    <w:rsid w:val="00024744"/>
    <w:rsid w:val="000255A8"/>
    <w:rsid w:val="000269F6"/>
    <w:rsid w:val="00027463"/>
    <w:rsid w:val="00027BFE"/>
    <w:rsid w:val="000313F9"/>
    <w:rsid w:val="00031646"/>
    <w:rsid w:val="00031657"/>
    <w:rsid w:val="00034CD6"/>
    <w:rsid w:val="00034EA7"/>
    <w:rsid w:val="0003502A"/>
    <w:rsid w:val="00035E0B"/>
    <w:rsid w:val="00036772"/>
    <w:rsid w:val="00037BB1"/>
    <w:rsid w:val="00037CE1"/>
    <w:rsid w:val="0004169A"/>
    <w:rsid w:val="0004187A"/>
    <w:rsid w:val="00042682"/>
    <w:rsid w:val="000429AB"/>
    <w:rsid w:val="000440F0"/>
    <w:rsid w:val="000442ED"/>
    <w:rsid w:val="0004488D"/>
    <w:rsid w:val="00045229"/>
    <w:rsid w:val="00045260"/>
    <w:rsid w:val="000462F6"/>
    <w:rsid w:val="000464D0"/>
    <w:rsid w:val="00046AB9"/>
    <w:rsid w:val="00046DE3"/>
    <w:rsid w:val="00047DE7"/>
    <w:rsid w:val="0005298F"/>
    <w:rsid w:val="000530AE"/>
    <w:rsid w:val="000534F3"/>
    <w:rsid w:val="00053CE5"/>
    <w:rsid w:val="00053D2B"/>
    <w:rsid w:val="00054A1C"/>
    <w:rsid w:val="00055AE2"/>
    <w:rsid w:val="00055B71"/>
    <w:rsid w:val="00056350"/>
    <w:rsid w:val="00056DC5"/>
    <w:rsid w:val="000572ED"/>
    <w:rsid w:val="00057AC7"/>
    <w:rsid w:val="00060943"/>
    <w:rsid w:val="00060C37"/>
    <w:rsid w:val="0006132B"/>
    <w:rsid w:val="0006187E"/>
    <w:rsid w:val="00062E92"/>
    <w:rsid w:val="00066753"/>
    <w:rsid w:val="000669C1"/>
    <w:rsid w:val="00066C86"/>
    <w:rsid w:val="000678FF"/>
    <w:rsid w:val="00070191"/>
    <w:rsid w:val="00070A1B"/>
    <w:rsid w:val="00070CFC"/>
    <w:rsid w:val="000710BA"/>
    <w:rsid w:val="00071343"/>
    <w:rsid w:val="0007139C"/>
    <w:rsid w:val="00072826"/>
    <w:rsid w:val="0007430B"/>
    <w:rsid w:val="000745E5"/>
    <w:rsid w:val="00075938"/>
    <w:rsid w:val="00075B1B"/>
    <w:rsid w:val="00076734"/>
    <w:rsid w:val="000768EF"/>
    <w:rsid w:val="00076E5A"/>
    <w:rsid w:val="00076F75"/>
    <w:rsid w:val="000772B4"/>
    <w:rsid w:val="00080C4A"/>
    <w:rsid w:val="000810D9"/>
    <w:rsid w:val="000818BE"/>
    <w:rsid w:val="0008232D"/>
    <w:rsid w:val="000828D2"/>
    <w:rsid w:val="00083B9A"/>
    <w:rsid w:val="00083D32"/>
    <w:rsid w:val="00083E5C"/>
    <w:rsid w:val="00083F5D"/>
    <w:rsid w:val="00087123"/>
    <w:rsid w:val="0008731C"/>
    <w:rsid w:val="000878F9"/>
    <w:rsid w:val="00087C2F"/>
    <w:rsid w:val="00090A66"/>
    <w:rsid w:val="00090F74"/>
    <w:rsid w:val="0009116A"/>
    <w:rsid w:val="00091368"/>
    <w:rsid w:val="00091752"/>
    <w:rsid w:val="000955D6"/>
    <w:rsid w:val="00095833"/>
    <w:rsid w:val="00096AC1"/>
    <w:rsid w:val="00097426"/>
    <w:rsid w:val="00097946"/>
    <w:rsid w:val="000A0527"/>
    <w:rsid w:val="000A0C59"/>
    <w:rsid w:val="000A1400"/>
    <w:rsid w:val="000A18E5"/>
    <w:rsid w:val="000A2113"/>
    <w:rsid w:val="000A3930"/>
    <w:rsid w:val="000A4CE2"/>
    <w:rsid w:val="000A5852"/>
    <w:rsid w:val="000A64EA"/>
    <w:rsid w:val="000A6D50"/>
    <w:rsid w:val="000A6F7F"/>
    <w:rsid w:val="000A708B"/>
    <w:rsid w:val="000A7139"/>
    <w:rsid w:val="000A7A09"/>
    <w:rsid w:val="000B1A50"/>
    <w:rsid w:val="000B3182"/>
    <w:rsid w:val="000B35B7"/>
    <w:rsid w:val="000B3C14"/>
    <w:rsid w:val="000B40AF"/>
    <w:rsid w:val="000B454A"/>
    <w:rsid w:val="000B4EE4"/>
    <w:rsid w:val="000B5B02"/>
    <w:rsid w:val="000B642F"/>
    <w:rsid w:val="000B79C5"/>
    <w:rsid w:val="000B7C20"/>
    <w:rsid w:val="000C0BCB"/>
    <w:rsid w:val="000C1C95"/>
    <w:rsid w:val="000C2087"/>
    <w:rsid w:val="000C2D31"/>
    <w:rsid w:val="000C2D51"/>
    <w:rsid w:val="000C30A5"/>
    <w:rsid w:val="000C3CAA"/>
    <w:rsid w:val="000C4201"/>
    <w:rsid w:val="000C4311"/>
    <w:rsid w:val="000C4D6E"/>
    <w:rsid w:val="000C59C9"/>
    <w:rsid w:val="000C5F30"/>
    <w:rsid w:val="000C715D"/>
    <w:rsid w:val="000C7A5E"/>
    <w:rsid w:val="000D02C9"/>
    <w:rsid w:val="000D0624"/>
    <w:rsid w:val="000D0AB2"/>
    <w:rsid w:val="000D14CF"/>
    <w:rsid w:val="000D1883"/>
    <w:rsid w:val="000D19C4"/>
    <w:rsid w:val="000D2CEB"/>
    <w:rsid w:val="000D36BE"/>
    <w:rsid w:val="000D49CF"/>
    <w:rsid w:val="000D5C9D"/>
    <w:rsid w:val="000D6535"/>
    <w:rsid w:val="000D6D39"/>
    <w:rsid w:val="000D7B76"/>
    <w:rsid w:val="000E014D"/>
    <w:rsid w:val="000E16B7"/>
    <w:rsid w:val="000E19B8"/>
    <w:rsid w:val="000E4580"/>
    <w:rsid w:val="000E49B6"/>
    <w:rsid w:val="000E75C4"/>
    <w:rsid w:val="000F012D"/>
    <w:rsid w:val="000F014F"/>
    <w:rsid w:val="000F1222"/>
    <w:rsid w:val="000F17CE"/>
    <w:rsid w:val="000F1BC1"/>
    <w:rsid w:val="000F1E1B"/>
    <w:rsid w:val="000F302B"/>
    <w:rsid w:val="000F392E"/>
    <w:rsid w:val="000F4305"/>
    <w:rsid w:val="000F5004"/>
    <w:rsid w:val="000F5027"/>
    <w:rsid w:val="000F6875"/>
    <w:rsid w:val="000F6990"/>
    <w:rsid w:val="000F6F12"/>
    <w:rsid w:val="000F7064"/>
    <w:rsid w:val="000F70C0"/>
    <w:rsid w:val="000F7870"/>
    <w:rsid w:val="000F7E07"/>
    <w:rsid w:val="000F7FDA"/>
    <w:rsid w:val="00100428"/>
    <w:rsid w:val="00100C96"/>
    <w:rsid w:val="00101BFC"/>
    <w:rsid w:val="00101C72"/>
    <w:rsid w:val="001020B8"/>
    <w:rsid w:val="00103029"/>
    <w:rsid w:val="00107942"/>
    <w:rsid w:val="00107A1F"/>
    <w:rsid w:val="001100BB"/>
    <w:rsid w:val="00110348"/>
    <w:rsid w:val="00110C59"/>
    <w:rsid w:val="001121CB"/>
    <w:rsid w:val="0011514A"/>
    <w:rsid w:val="0011640A"/>
    <w:rsid w:val="00116B32"/>
    <w:rsid w:val="00116B73"/>
    <w:rsid w:val="00120472"/>
    <w:rsid w:val="00120736"/>
    <w:rsid w:val="00121936"/>
    <w:rsid w:val="001220CE"/>
    <w:rsid w:val="00122FAC"/>
    <w:rsid w:val="00123933"/>
    <w:rsid w:val="001243A7"/>
    <w:rsid w:val="001244CC"/>
    <w:rsid w:val="00125825"/>
    <w:rsid w:val="0012620C"/>
    <w:rsid w:val="001269A9"/>
    <w:rsid w:val="00127691"/>
    <w:rsid w:val="00127AC0"/>
    <w:rsid w:val="00127E57"/>
    <w:rsid w:val="00127E64"/>
    <w:rsid w:val="00130E3E"/>
    <w:rsid w:val="001310D5"/>
    <w:rsid w:val="0013363F"/>
    <w:rsid w:val="00134264"/>
    <w:rsid w:val="00134888"/>
    <w:rsid w:val="00134CF5"/>
    <w:rsid w:val="00134D48"/>
    <w:rsid w:val="001376A9"/>
    <w:rsid w:val="0014121B"/>
    <w:rsid w:val="0014151A"/>
    <w:rsid w:val="001419D1"/>
    <w:rsid w:val="00142810"/>
    <w:rsid w:val="00142F3E"/>
    <w:rsid w:val="00144397"/>
    <w:rsid w:val="00144ECB"/>
    <w:rsid w:val="00145C01"/>
    <w:rsid w:val="001518A6"/>
    <w:rsid w:val="00152473"/>
    <w:rsid w:val="001527A7"/>
    <w:rsid w:val="0015504C"/>
    <w:rsid w:val="0015646A"/>
    <w:rsid w:val="001576E3"/>
    <w:rsid w:val="00157F7E"/>
    <w:rsid w:val="00160626"/>
    <w:rsid w:val="00160F50"/>
    <w:rsid w:val="00161955"/>
    <w:rsid w:val="001639E8"/>
    <w:rsid w:val="00164781"/>
    <w:rsid w:val="00166274"/>
    <w:rsid w:val="00166309"/>
    <w:rsid w:val="00166C4C"/>
    <w:rsid w:val="00166E3B"/>
    <w:rsid w:val="00170465"/>
    <w:rsid w:val="001715C8"/>
    <w:rsid w:val="001717C2"/>
    <w:rsid w:val="00171F52"/>
    <w:rsid w:val="00173342"/>
    <w:rsid w:val="00173687"/>
    <w:rsid w:val="001736E0"/>
    <w:rsid w:val="00173D40"/>
    <w:rsid w:val="001743A9"/>
    <w:rsid w:val="00174FED"/>
    <w:rsid w:val="0017564A"/>
    <w:rsid w:val="00175992"/>
    <w:rsid w:val="00175F49"/>
    <w:rsid w:val="00177A6D"/>
    <w:rsid w:val="0018062F"/>
    <w:rsid w:val="00182643"/>
    <w:rsid w:val="00182A3F"/>
    <w:rsid w:val="00182B06"/>
    <w:rsid w:val="00183556"/>
    <w:rsid w:val="001844C9"/>
    <w:rsid w:val="00184703"/>
    <w:rsid w:val="00185BA3"/>
    <w:rsid w:val="0018630F"/>
    <w:rsid w:val="00186900"/>
    <w:rsid w:val="00186C57"/>
    <w:rsid w:val="001878DF"/>
    <w:rsid w:val="00187E4B"/>
    <w:rsid w:val="001901DF"/>
    <w:rsid w:val="00190FFB"/>
    <w:rsid w:val="001917E7"/>
    <w:rsid w:val="00191B3E"/>
    <w:rsid w:val="00192C61"/>
    <w:rsid w:val="00193DAC"/>
    <w:rsid w:val="00194087"/>
    <w:rsid w:val="001948A0"/>
    <w:rsid w:val="001949ED"/>
    <w:rsid w:val="00194D7F"/>
    <w:rsid w:val="001959FA"/>
    <w:rsid w:val="001A03E4"/>
    <w:rsid w:val="001A139D"/>
    <w:rsid w:val="001A2307"/>
    <w:rsid w:val="001A2909"/>
    <w:rsid w:val="001A3781"/>
    <w:rsid w:val="001A3EA1"/>
    <w:rsid w:val="001A4957"/>
    <w:rsid w:val="001A58F3"/>
    <w:rsid w:val="001A6369"/>
    <w:rsid w:val="001A638B"/>
    <w:rsid w:val="001A711B"/>
    <w:rsid w:val="001B006B"/>
    <w:rsid w:val="001B1EBE"/>
    <w:rsid w:val="001B2623"/>
    <w:rsid w:val="001B2E03"/>
    <w:rsid w:val="001B3384"/>
    <w:rsid w:val="001B3A2D"/>
    <w:rsid w:val="001B3C5E"/>
    <w:rsid w:val="001B3E0B"/>
    <w:rsid w:val="001B3EA5"/>
    <w:rsid w:val="001B4591"/>
    <w:rsid w:val="001B4776"/>
    <w:rsid w:val="001B4FAE"/>
    <w:rsid w:val="001B549C"/>
    <w:rsid w:val="001B5A5D"/>
    <w:rsid w:val="001B6483"/>
    <w:rsid w:val="001B66DF"/>
    <w:rsid w:val="001B6E6D"/>
    <w:rsid w:val="001B7012"/>
    <w:rsid w:val="001B78F1"/>
    <w:rsid w:val="001B7E8D"/>
    <w:rsid w:val="001C111D"/>
    <w:rsid w:val="001C1414"/>
    <w:rsid w:val="001C1583"/>
    <w:rsid w:val="001C1726"/>
    <w:rsid w:val="001C174D"/>
    <w:rsid w:val="001C3945"/>
    <w:rsid w:val="001C40D7"/>
    <w:rsid w:val="001C4D16"/>
    <w:rsid w:val="001C5E0C"/>
    <w:rsid w:val="001C6074"/>
    <w:rsid w:val="001C79D5"/>
    <w:rsid w:val="001D01DD"/>
    <w:rsid w:val="001D023E"/>
    <w:rsid w:val="001D0A54"/>
    <w:rsid w:val="001D0F1E"/>
    <w:rsid w:val="001D101D"/>
    <w:rsid w:val="001D3360"/>
    <w:rsid w:val="001D5B46"/>
    <w:rsid w:val="001D69C9"/>
    <w:rsid w:val="001D6C8F"/>
    <w:rsid w:val="001D7921"/>
    <w:rsid w:val="001E15C7"/>
    <w:rsid w:val="001E1B90"/>
    <w:rsid w:val="001E1EBE"/>
    <w:rsid w:val="001E20A3"/>
    <w:rsid w:val="001E3D20"/>
    <w:rsid w:val="001E3F7B"/>
    <w:rsid w:val="001E4B0A"/>
    <w:rsid w:val="001E55D0"/>
    <w:rsid w:val="001E5BDB"/>
    <w:rsid w:val="001E62E2"/>
    <w:rsid w:val="001E67FD"/>
    <w:rsid w:val="001E797E"/>
    <w:rsid w:val="001E7BBF"/>
    <w:rsid w:val="001F00E0"/>
    <w:rsid w:val="001F0F28"/>
    <w:rsid w:val="001F181D"/>
    <w:rsid w:val="001F1B5F"/>
    <w:rsid w:val="001F2025"/>
    <w:rsid w:val="001F2745"/>
    <w:rsid w:val="001F3319"/>
    <w:rsid w:val="001F4B1F"/>
    <w:rsid w:val="001F4DC9"/>
    <w:rsid w:val="001F5486"/>
    <w:rsid w:val="001F6AA5"/>
    <w:rsid w:val="001F74D0"/>
    <w:rsid w:val="001F7E5F"/>
    <w:rsid w:val="00200FF8"/>
    <w:rsid w:val="002013BC"/>
    <w:rsid w:val="002026DC"/>
    <w:rsid w:val="0020353D"/>
    <w:rsid w:val="00203FC8"/>
    <w:rsid w:val="00205615"/>
    <w:rsid w:val="0020743F"/>
    <w:rsid w:val="00207633"/>
    <w:rsid w:val="00210F16"/>
    <w:rsid w:val="00211DD1"/>
    <w:rsid w:val="00211F6D"/>
    <w:rsid w:val="00212B28"/>
    <w:rsid w:val="00212B41"/>
    <w:rsid w:val="0021307A"/>
    <w:rsid w:val="00213F85"/>
    <w:rsid w:val="0021524F"/>
    <w:rsid w:val="0021533D"/>
    <w:rsid w:val="00215566"/>
    <w:rsid w:val="0021567C"/>
    <w:rsid w:val="002172FF"/>
    <w:rsid w:val="00217C3C"/>
    <w:rsid w:val="002200C5"/>
    <w:rsid w:val="00220755"/>
    <w:rsid w:val="002207D1"/>
    <w:rsid w:val="00222B7E"/>
    <w:rsid w:val="00222CF5"/>
    <w:rsid w:val="0022357B"/>
    <w:rsid w:val="00225A5E"/>
    <w:rsid w:val="00225B01"/>
    <w:rsid w:val="00226B48"/>
    <w:rsid w:val="00226F09"/>
    <w:rsid w:val="0022742C"/>
    <w:rsid w:val="002275AE"/>
    <w:rsid w:val="00227B58"/>
    <w:rsid w:val="002304D4"/>
    <w:rsid w:val="002312D7"/>
    <w:rsid w:val="002336A7"/>
    <w:rsid w:val="002338FE"/>
    <w:rsid w:val="00236740"/>
    <w:rsid w:val="00236FC2"/>
    <w:rsid w:val="002412DC"/>
    <w:rsid w:val="002414FD"/>
    <w:rsid w:val="002430DE"/>
    <w:rsid w:val="00243AA7"/>
    <w:rsid w:val="00243B4E"/>
    <w:rsid w:val="00244A0F"/>
    <w:rsid w:val="00245A6A"/>
    <w:rsid w:val="0024662C"/>
    <w:rsid w:val="002477C0"/>
    <w:rsid w:val="002479EB"/>
    <w:rsid w:val="00247D0B"/>
    <w:rsid w:val="00247FE2"/>
    <w:rsid w:val="00250583"/>
    <w:rsid w:val="0025073D"/>
    <w:rsid w:val="0025096D"/>
    <w:rsid w:val="00252B26"/>
    <w:rsid w:val="002531AE"/>
    <w:rsid w:val="00254466"/>
    <w:rsid w:val="002546BA"/>
    <w:rsid w:val="00254C69"/>
    <w:rsid w:val="002550C5"/>
    <w:rsid w:val="0025549C"/>
    <w:rsid w:val="002562D4"/>
    <w:rsid w:val="00256A2A"/>
    <w:rsid w:val="00256D51"/>
    <w:rsid w:val="00257078"/>
    <w:rsid w:val="002570BA"/>
    <w:rsid w:val="0025774F"/>
    <w:rsid w:val="00260808"/>
    <w:rsid w:val="00260A97"/>
    <w:rsid w:val="00260C9C"/>
    <w:rsid w:val="00260D9B"/>
    <w:rsid w:val="0026106D"/>
    <w:rsid w:val="002623D6"/>
    <w:rsid w:val="002623F7"/>
    <w:rsid w:val="00263454"/>
    <w:rsid w:val="002638B0"/>
    <w:rsid w:val="00264EB2"/>
    <w:rsid w:val="0026507D"/>
    <w:rsid w:val="00265430"/>
    <w:rsid w:val="00265F44"/>
    <w:rsid w:val="002661A2"/>
    <w:rsid w:val="00266766"/>
    <w:rsid w:val="0026762E"/>
    <w:rsid w:val="00267A7E"/>
    <w:rsid w:val="0027105A"/>
    <w:rsid w:val="002711BB"/>
    <w:rsid w:val="00271BD3"/>
    <w:rsid w:val="00271D72"/>
    <w:rsid w:val="0027200A"/>
    <w:rsid w:val="0027222E"/>
    <w:rsid w:val="0027288A"/>
    <w:rsid w:val="00273297"/>
    <w:rsid w:val="002735CF"/>
    <w:rsid w:val="0027461B"/>
    <w:rsid w:val="00274EA0"/>
    <w:rsid w:val="002754E8"/>
    <w:rsid w:val="002755D2"/>
    <w:rsid w:val="00275613"/>
    <w:rsid w:val="00275A22"/>
    <w:rsid w:val="002800A7"/>
    <w:rsid w:val="002816D2"/>
    <w:rsid w:val="00281E6C"/>
    <w:rsid w:val="00282330"/>
    <w:rsid w:val="0028324C"/>
    <w:rsid w:val="0028330D"/>
    <w:rsid w:val="0028364F"/>
    <w:rsid w:val="002840B4"/>
    <w:rsid w:val="00286AD3"/>
    <w:rsid w:val="00287705"/>
    <w:rsid w:val="002900F2"/>
    <w:rsid w:val="00290444"/>
    <w:rsid w:val="002908C6"/>
    <w:rsid w:val="00290AFA"/>
    <w:rsid w:val="002910C0"/>
    <w:rsid w:val="0029129E"/>
    <w:rsid w:val="00291CCC"/>
    <w:rsid w:val="00291EFE"/>
    <w:rsid w:val="00293BEC"/>
    <w:rsid w:val="00293C1D"/>
    <w:rsid w:val="0029457C"/>
    <w:rsid w:val="00294849"/>
    <w:rsid w:val="002954C2"/>
    <w:rsid w:val="0029602D"/>
    <w:rsid w:val="00296201"/>
    <w:rsid w:val="00296AEF"/>
    <w:rsid w:val="00297E3E"/>
    <w:rsid w:val="00297E61"/>
    <w:rsid w:val="002A0649"/>
    <w:rsid w:val="002A1265"/>
    <w:rsid w:val="002A19DF"/>
    <w:rsid w:val="002A22C7"/>
    <w:rsid w:val="002A2F62"/>
    <w:rsid w:val="002A54C3"/>
    <w:rsid w:val="002A6C59"/>
    <w:rsid w:val="002A6CF8"/>
    <w:rsid w:val="002A775E"/>
    <w:rsid w:val="002A7EDE"/>
    <w:rsid w:val="002B00F0"/>
    <w:rsid w:val="002B044C"/>
    <w:rsid w:val="002B1946"/>
    <w:rsid w:val="002B1E37"/>
    <w:rsid w:val="002B1EFD"/>
    <w:rsid w:val="002B24FB"/>
    <w:rsid w:val="002B2A69"/>
    <w:rsid w:val="002B4557"/>
    <w:rsid w:val="002B4BE1"/>
    <w:rsid w:val="002B7342"/>
    <w:rsid w:val="002B7660"/>
    <w:rsid w:val="002B7A07"/>
    <w:rsid w:val="002B7B37"/>
    <w:rsid w:val="002C0236"/>
    <w:rsid w:val="002C1038"/>
    <w:rsid w:val="002C1A8D"/>
    <w:rsid w:val="002C2C1F"/>
    <w:rsid w:val="002C33DF"/>
    <w:rsid w:val="002C3D08"/>
    <w:rsid w:val="002C48BD"/>
    <w:rsid w:val="002C4D0B"/>
    <w:rsid w:val="002C4D30"/>
    <w:rsid w:val="002C544E"/>
    <w:rsid w:val="002C6660"/>
    <w:rsid w:val="002C75D2"/>
    <w:rsid w:val="002C7BFE"/>
    <w:rsid w:val="002C7C0F"/>
    <w:rsid w:val="002D00B4"/>
    <w:rsid w:val="002D0EEB"/>
    <w:rsid w:val="002D1E63"/>
    <w:rsid w:val="002D1F2C"/>
    <w:rsid w:val="002D2372"/>
    <w:rsid w:val="002D2AA3"/>
    <w:rsid w:val="002D32CB"/>
    <w:rsid w:val="002D56BF"/>
    <w:rsid w:val="002D5D4B"/>
    <w:rsid w:val="002D6862"/>
    <w:rsid w:val="002D7881"/>
    <w:rsid w:val="002E252C"/>
    <w:rsid w:val="002E2AFF"/>
    <w:rsid w:val="002E323C"/>
    <w:rsid w:val="002E39D9"/>
    <w:rsid w:val="002E3BBE"/>
    <w:rsid w:val="002E3E87"/>
    <w:rsid w:val="002E3F14"/>
    <w:rsid w:val="002E41F8"/>
    <w:rsid w:val="002E4F63"/>
    <w:rsid w:val="002E5BAF"/>
    <w:rsid w:val="002E6DFA"/>
    <w:rsid w:val="002F081D"/>
    <w:rsid w:val="002F2463"/>
    <w:rsid w:val="002F3A7C"/>
    <w:rsid w:val="002F423C"/>
    <w:rsid w:val="002F44A0"/>
    <w:rsid w:val="002F461F"/>
    <w:rsid w:val="002F53CD"/>
    <w:rsid w:val="002F5B69"/>
    <w:rsid w:val="002F5E35"/>
    <w:rsid w:val="00300689"/>
    <w:rsid w:val="003008BC"/>
    <w:rsid w:val="00301290"/>
    <w:rsid w:val="00302A40"/>
    <w:rsid w:val="003037AD"/>
    <w:rsid w:val="00307095"/>
    <w:rsid w:val="003106C4"/>
    <w:rsid w:val="00312F84"/>
    <w:rsid w:val="003133B1"/>
    <w:rsid w:val="00313FB6"/>
    <w:rsid w:val="00314286"/>
    <w:rsid w:val="00314545"/>
    <w:rsid w:val="00314B3C"/>
    <w:rsid w:val="00315071"/>
    <w:rsid w:val="003152C9"/>
    <w:rsid w:val="00316CD2"/>
    <w:rsid w:val="003170AE"/>
    <w:rsid w:val="00317BEE"/>
    <w:rsid w:val="00317F19"/>
    <w:rsid w:val="00321DA1"/>
    <w:rsid w:val="00323859"/>
    <w:rsid w:val="003243B1"/>
    <w:rsid w:val="00325215"/>
    <w:rsid w:val="00325395"/>
    <w:rsid w:val="0032659C"/>
    <w:rsid w:val="00326BF0"/>
    <w:rsid w:val="003273C8"/>
    <w:rsid w:val="00327D2C"/>
    <w:rsid w:val="00330704"/>
    <w:rsid w:val="00330FDA"/>
    <w:rsid w:val="003311BC"/>
    <w:rsid w:val="00331422"/>
    <w:rsid w:val="003314E2"/>
    <w:rsid w:val="00331742"/>
    <w:rsid w:val="00331C74"/>
    <w:rsid w:val="003325DC"/>
    <w:rsid w:val="003353FC"/>
    <w:rsid w:val="003356C5"/>
    <w:rsid w:val="0033571C"/>
    <w:rsid w:val="003376B0"/>
    <w:rsid w:val="00337987"/>
    <w:rsid w:val="003379FC"/>
    <w:rsid w:val="0034034A"/>
    <w:rsid w:val="00342921"/>
    <w:rsid w:val="003436ED"/>
    <w:rsid w:val="003453F6"/>
    <w:rsid w:val="00345F3B"/>
    <w:rsid w:val="00346FE4"/>
    <w:rsid w:val="00347253"/>
    <w:rsid w:val="00347568"/>
    <w:rsid w:val="00347BBB"/>
    <w:rsid w:val="0035024C"/>
    <w:rsid w:val="00351A97"/>
    <w:rsid w:val="003525B6"/>
    <w:rsid w:val="003529D7"/>
    <w:rsid w:val="00352D07"/>
    <w:rsid w:val="00352EB1"/>
    <w:rsid w:val="003543D3"/>
    <w:rsid w:val="00354467"/>
    <w:rsid w:val="003553CA"/>
    <w:rsid w:val="00356130"/>
    <w:rsid w:val="003576A5"/>
    <w:rsid w:val="00357953"/>
    <w:rsid w:val="00357E16"/>
    <w:rsid w:val="00360070"/>
    <w:rsid w:val="00360271"/>
    <w:rsid w:val="00360F83"/>
    <w:rsid w:val="003615BE"/>
    <w:rsid w:val="00361AE8"/>
    <w:rsid w:val="00361C8B"/>
    <w:rsid w:val="00362DB2"/>
    <w:rsid w:val="00363730"/>
    <w:rsid w:val="00364B42"/>
    <w:rsid w:val="00364D5D"/>
    <w:rsid w:val="0036528B"/>
    <w:rsid w:val="0036565F"/>
    <w:rsid w:val="00365DC7"/>
    <w:rsid w:val="00365EE5"/>
    <w:rsid w:val="003679DB"/>
    <w:rsid w:val="00367B17"/>
    <w:rsid w:val="00367E6C"/>
    <w:rsid w:val="00371C7B"/>
    <w:rsid w:val="0037221C"/>
    <w:rsid w:val="0037241C"/>
    <w:rsid w:val="00373360"/>
    <w:rsid w:val="00373E06"/>
    <w:rsid w:val="003740E5"/>
    <w:rsid w:val="003752B7"/>
    <w:rsid w:val="00375D8A"/>
    <w:rsid w:val="00376040"/>
    <w:rsid w:val="00376597"/>
    <w:rsid w:val="00376921"/>
    <w:rsid w:val="00376C8C"/>
    <w:rsid w:val="00376FB8"/>
    <w:rsid w:val="003773BB"/>
    <w:rsid w:val="003778B9"/>
    <w:rsid w:val="00377D15"/>
    <w:rsid w:val="00380718"/>
    <w:rsid w:val="003835D4"/>
    <w:rsid w:val="003862BB"/>
    <w:rsid w:val="003863FA"/>
    <w:rsid w:val="0038717D"/>
    <w:rsid w:val="003879E2"/>
    <w:rsid w:val="00387B23"/>
    <w:rsid w:val="00387D0B"/>
    <w:rsid w:val="00390978"/>
    <w:rsid w:val="00393E6B"/>
    <w:rsid w:val="00394A39"/>
    <w:rsid w:val="00395718"/>
    <w:rsid w:val="00395F09"/>
    <w:rsid w:val="00397431"/>
    <w:rsid w:val="00397DEA"/>
    <w:rsid w:val="003A20F3"/>
    <w:rsid w:val="003A23D1"/>
    <w:rsid w:val="003A288B"/>
    <w:rsid w:val="003A30D1"/>
    <w:rsid w:val="003A6BCF"/>
    <w:rsid w:val="003A7BE1"/>
    <w:rsid w:val="003A7F87"/>
    <w:rsid w:val="003B0158"/>
    <w:rsid w:val="003B01B9"/>
    <w:rsid w:val="003B085D"/>
    <w:rsid w:val="003B12DC"/>
    <w:rsid w:val="003B16E9"/>
    <w:rsid w:val="003B1A8B"/>
    <w:rsid w:val="003B2353"/>
    <w:rsid w:val="003B3E17"/>
    <w:rsid w:val="003B4464"/>
    <w:rsid w:val="003B52EB"/>
    <w:rsid w:val="003B5BD5"/>
    <w:rsid w:val="003B6137"/>
    <w:rsid w:val="003B66F4"/>
    <w:rsid w:val="003B6AF9"/>
    <w:rsid w:val="003B7729"/>
    <w:rsid w:val="003B7EBF"/>
    <w:rsid w:val="003C008C"/>
    <w:rsid w:val="003C15BF"/>
    <w:rsid w:val="003C1906"/>
    <w:rsid w:val="003C30BB"/>
    <w:rsid w:val="003C400B"/>
    <w:rsid w:val="003C4409"/>
    <w:rsid w:val="003C4784"/>
    <w:rsid w:val="003C5E2D"/>
    <w:rsid w:val="003C737D"/>
    <w:rsid w:val="003C7C19"/>
    <w:rsid w:val="003D0DF3"/>
    <w:rsid w:val="003D0E3E"/>
    <w:rsid w:val="003D170F"/>
    <w:rsid w:val="003D2431"/>
    <w:rsid w:val="003D2E3E"/>
    <w:rsid w:val="003D30F6"/>
    <w:rsid w:val="003D335D"/>
    <w:rsid w:val="003D3727"/>
    <w:rsid w:val="003D496B"/>
    <w:rsid w:val="003D4B7A"/>
    <w:rsid w:val="003D641A"/>
    <w:rsid w:val="003D7986"/>
    <w:rsid w:val="003D7DC0"/>
    <w:rsid w:val="003D7F5A"/>
    <w:rsid w:val="003E187C"/>
    <w:rsid w:val="003E1D16"/>
    <w:rsid w:val="003E238F"/>
    <w:rsid w:val="003E3602"/>
    <w:rsid w:val="003E417E"/>
    <w:rsid w:val="003E5EBD"/>
    <w:rsid w:val="003E6B25"/>
    <w:rsid w:val="003E6C8E"/>
    <w:rsid w:val="003F1C3D"/>
    <w:rsid w:val="003F24EA"/>
    <w:rsid w:val="003F4B48"/>
    <w:rsid w:val="003F5203"/>
    <w:rsid w:val="003F5315"/>
    <w:rsid w:val="003F542C"/>
    <w:rsid w:val="003F5A7A"/>
    <w:rsid w:val="003F5DCF"/>
    <w:rsid w:val="003F6724"/>
    <w:rsid w:val="003F6C46"/>
    <w:rsid w:val="003F7765"/>
    <w:rsid w:val="003F7A24"/>
    <w:rsid w:val="003F7F2A"/>
    <w:rsid w:val="00400B1D"/>
    <w:rsid w:val="004012E7"/>
    <w:rsid w:val="004013AF"/>
    <w:rsid w:val="00401A4F"/>
    <w:rsid w:val="0040203D"/>
    <w:rsid w:val="00402272"/>
    <w:rsid w:val="0040233E"/>
    <w:rsid w:val="004024B5"/>
    <w:rsid w:val="00402928"/>
    <w:rsid w:val="004036CB"/>
    <w:rsid w:val="004041C6"/>
    <w:rsid w:val="0040474D"/>
    <w:rsid w:val="00404F39"/>
    <w:rsid w:val="004058B6"/>
    <w:rsid w:val="0040606F"/>
    <w:rsid w:val="00406284"/>
    <w:rsid w:val="00406CE4"/>
    <w:rsid w:val="00407191"/>
    <w:rsid w:val="00407A79"/>
    <w:rsid w:val="00407E74"/>
    <w:rsid w:val="00411A5D"/>
    <w:rsid w:val="0041423D"/>
    <w:rsid w:val="00414A00"/>
    <w:rsid w:val="00414B68"/>
    <w:rsid w:val="00416142"/>
    <w:rsid w:val="004166CF"/>
    <w:rsid w:val="0041699D"/>
    <w:rsid w:val="00416C86"/>
    <w:rsid w:val="00417ED3"/>
    <w:rsid w:val="004202B7"/>
    <w:rsid w:val="0042131C"/>
    <w:rsid w:val="00421D52"/>
    <w:rsid w:val="0042337C"/>
    <w:rsid w:val="00423634"/>
    <w:rsid w:val="00423FA9"/>
    <w:rsid w:val="00433602"/>
    <w:rsid w:val="004345B3"/>
    <w:rsid w:val="00435F67"/>
    <w:rsid w:val="00437173"/>
    <w:rsid w:val="004375C7"/>
    <w:rsid w:val="00437668"/>
    <w:rsid w:val="0043791F"/>
    <w:rsid w:val="00437A89"/>
    <w:rsid w:val="00437AA4"/>
    <w:rsid w:val="00437E69"/>
    <w:rsid w:val="004406B5"/>
    <w:rsid w:val="00440C90"/>
    <w:rsid w:val="0044139E"/>
    <w:rsid w:val="0044193B"/>
    <w:rsid w:val="00441F15"/>
    <w:rsid w:val="00442024"/>
    <w:rsid w:val="004421A3"/>
    <w:rsid w:val="00442582"/>
    <w:rsid w:val="00443826"/>
    <w:rsid w:val="004443CC"/>
    <w:rsid w:val="0044480F"/>
    <w:rsid w:val="00444A0A"/>
    <w:rsid w:val="00445410"/>
    <w:rsid w:val="00447601"/>
    <w:rsid w:val="00447FFA"/>
    <w:rsid w:val="00451306"/>
    <w:rsid w:val="00451E16"/>
    <w:rsid w:val="00453665"/>
    <w:rsid w:val="00453B78"/>
    <w:rsid w:val="00454C2D"/>
    <w:rsid w:val="004551A4"/>
    <w:rsid w:val="004555C9"/>
    <w:rsid w:val="00455D58"/>
    <w:rsid w:val="00457053"/>
    <w:rsid w:val="004578F4"/>
    <w:rsid w:val="00460860"/>
    <w:rsid w:val="0046231E"/>
    <w:rsid w:val="00462CC3"/>
    <w:rsid w:val="00463754"/>
    <w:rsid w:val="004643A0"/>
    <w:rsid w:val="0046449E"/>
    <w:rsid w:val="00464CB4"/>
    <w:rsid w:val="004653A1"/>
    <w:rsid w:val="00465C00"/>
    <w:rsid w:val="00466609"/>
    <w:rsid w:val="00467521"/>
    <w:rsid w:val="004676EA"/>
    <w:rsid w:val="004709DD"/>
    <w:rsid w:val="0047223A"/>
    <w:rsid w:val="0047244E"/>
    <w:rsid w:val="00472C6D"/>
    <w:rsid w:val="0047341A"/>
    <w:rsid w:val="004735E1"/>
    <w:rsid w:val="004737CE"/>
    <w:rsid w:val="00473CFB"/>
    <w:rsid w:val="00474277"/>
    <w:rsid w:val="00475957"/>
    <w:rsid w:val="004763AE"/>
    <w:rsid w:val="004764F7"/>
    <w:rsid w:val="0048013B"/>
    <w:rsid w:val="004818E9"/>
    <w:rsid w:val="004823D6"/>
    <w:rsid w:val="004836C1"/>
    <w:rsid w:val="004871A5"/>
    <w:rsid w:val="004876F7"/>
    <w:rsid w:val="0048791D"/>
    <w:rsid w:val="004906F8"/>
    <w:rsid w:val="004914FC"/>
    <w:rsid w:val="00492863"/>
    <w:rsid w:val="004932C3"/>
    <w:rsid w:val="004934AE"/>
    <w:rsid w:val="00493BBD"/>
    <w:rsid w:val="00494C12"/>
    <w:rsid w:val="00495784"/>
    <w:rsid w:val="004960A3"/>
    <w:rsid w:val="00496DA9"/>
    <w:rsid w:val="004A02A5"/>
    <w:rsid w:val="004A1D16"/>
    <w:rsid w:val="004A1DC9"/>
    <w:rsid w:val="004A1EAD"/>
    <w:rsid w:val="004A21A1"/>
    <w:rsid w:val="004A226F"/>
    <w:rsid w:val="004A2CE7"/>
    <w:rsid w:val="004A2D40"/>
    <w:rsid w:val="004A463F"/>
    <w:rsid w:val="004A4AE6"/>
    <w:rsid w:val="004A692A"/>
    <w:rsid w:val="004A7EAF"/>
    <w:rsid w:val="004B039B"/>
    <w:rsid w:val="004B2050"/>
    <w:rsid w:val="004B36B4"/>
    <w:rsid w:val="004B42DE"/>
    <w:rsid w:val="004B5868"/>
    <w:rsid w:val="004B699B"/>
    <w:rsid w:val="004B6C38"/>
    <w:rsid w:val="004B6C61"/>
    <w:rsid w:val="004B71C1"/>
    <w:rsid w:val="004B748E"/>
    <w:rsid w:val="004B768E"/>
    <w:rsid w:val="004C00C7"/>
    <w:rsid w:val="004C0262"/>
    <w:rsid w:val="004C068B"/>
    <w:rsid w:val="004C11AE"/>
    <w:rsid w:val="004C12AE"/>
    <w:rsid w:val="004C1300"/>
    <w:rsid w:val="004C1B7C"/>
    <w:rsid w:val="004C29B0"/>
    <w:rsid w:val="004C4713"/>
    <w:rsid w:val="004C6117"/>
    <w:rsid w:val="004C6B5A"/>
    <w:rsid w:val="004C6DD6"/>
    <w:rsid w:val="004C70F1"/>
    <w:rsid w:val="004C7FF9"/>
    <w:rsid w:val="004D06E8"/>
    <w:rsid w:val="004D0E48"/>
    <w:rsid w:val="004D2A5F"/>
    <w:rsid w:val="004D480D"/>
    <w:rsid w:val="004D64D7"/>
    <w:rsid w:val="004D72D6"/>
    <w:rsid w:val="004E0040"/>
    <w:rsid w:val="004E032A"/>
    <w:rsid w:val="004E1843"/>
    <w:rsid w:val="004E1FF8"/>
    <w:rsid w:val="004E2F95"/>
    <w:rsid w:val="004E30F8"/>
    <w:rsid w:val="004E32B4"/>
    <w:rsid w:val="004E3C05"/>
    <w:rsid w:val="004E3D8C"/>
    <w:rsid w:val="004E4C8D"/>
    <w:rsid w:val="004E534F"/>
    <w:rsid w:val="004E55CA"/>
    <w:rsid w:val="004E6AB9"/>
    <w:rsid w:val="004E6CDC"/>
    <w:rsid w:val="004E725B"/>
    <w:rsid w:val="004E744F"/>
    <w:rsid w:val="004F0E06"/>
    <w:rsid w:val="004F3057"/>
    <w:rsid w:val="004F30D7"/>
    <w:rsid w:val="004F435C"/>
    <w:rsid w:val="004F74FC"/>
    <w:rsid w:val="004F7963"/>
    <w:rsid w:val="004F7F91"/>
    <w:rsid w:val="00500D6D"/>
    <w:rsid w:val="005012AC"/>
    <w:rsid w:val="00501757"/>
    <w:rsid w:val="00504647"/>
    <w:rsid w:val="00504749"/>
    <w:rsid w:val="00506EA3"/>
    <w:rsid w:val="00510CA2"/>
    <w:rsid w:val="00511B55"/>
    <w:rsid w:val="00511C29"/>
    <w:rsid w:val="005123A2"/>
    <w:rsid w:val="00512719"/>
    <w:rsid w:val="00513BFD"/>
    <w:rsid w:val="005155C9"/>
    <w:rsid w:val="00515822"/>
    <w:rsid w:val="005162E4"/>
    <w:rsid w:val="005162FB"/>
    <w:rsid w:val="005178C1"/>
    <w:rsid w:val="005179B5"/>
    <w:rsid w:val="00520728"/>
    <w:rsid w:val="00520FFB"/>
    <w:rsid w:val="005222B7"/>
    <w:rsid w:val="00522E39"/>
    <w:rsid w:val="00525555"/>
    <w:rsid w:val="00526DEF"/>
    <w:rsid w:val="00531B1F"/>
    <w:rsid w:val="00531FA1"/>
    <w:rsid w:val="0053281E"/>
    <w:rsid w:val="00532850"/>
    <w:rsid w:val="00532A00"/>
    <w:rsid w:val="00533C3C"/>
    <w:rsid w:val="0053406A"/>
    <w:rsid w:val="00534CAB"/>
    <w:rsid w:val="00536046"/>
    <w:rsid w:val="00536B80"/>
    <w:rsid w:val="00537B3E"/>
    <w:rsid w:val="00540123"/>
    <w:rsid w:val="00540B2D"/>
    <w:rsid w:val="00540E96"/>
    <w:rsid w:val="005414E1"/>
    <w:rsid w:val="00541B9B"/>
    <w:rsid w:val="0054263F"/>
    <w:rsid w:val="0054312D"/>
    <w:rsid w:val="005432D7"/>
    <w:rsid w:val="00543DBC"/>
    <w:rsid w:val="005444D6"/>
    <w:rsid w:val="00545D99"/>
    <w:rsid w:val="00545F8D"/>
    <w:rsid w:val="00546521"/>
    <w:rsid w:val="00546BDF"/>
    <w:rsid w:val="00547A0D"/>
    <w:rsid w:val="0055199D"/>
    <w:rsid w:val="00552224"/>
    <w:rsid w:val="0055585D"/>
    <w:rsid w:val="0055670F"/>
    <w:rsid w:val="00556726"/>
    <w:rsid w:val="00557152"/>
    <w:rsid w:val="00560411"/>
    <w:rsid w:val="00560F11"/>
    <w:rsid w:val="00561692"/>
    <w:rsid w:val="005647D8"/>
    <w:rsid w:val="00565C8F"/>
    <w:rsid w:val="005663CD"/>
    <w:rsid w:val="0056680E"/>
    <w:rsid w:val="00566875"/>
    <w:rsid w:val="00566F40"/>
    <w:rsid w:val="005670D3"/>
    <w:rsid w:val="00570519"/>
    <w:rsid w:val="0057109A"/>
    <w:rsid w:val="00575FA1"/>
    <w:rsid w:val="005767BE"/>
    <w:rsid w:val="00576B19"/>
    <w:rsid w:val="00576FF2"/>
    <w:rsid w:val="00577674"/>
    <w:rsid w:val="00583C5C"/>
    <w:rsid w:val="00583E1C"/>
    <w:rsid w:val="00584908"/>
    <w:rsid w:val="00584CE7"/>
    <w:rsid w:val="00585872"/>
    <w:rsid w:val="00586EB5"/>
    <w:rsid w:val="005875C7"/>
    <w:rsid w:val="00587F9E"/>
    <w:rsid w:val="005902A2"/>
    <w:rsid w:val="00590381"/>
    <w:rsid w:val="00590645"/>
    <w:rsid w:val="005942C3"/>
    <w:rsid w:val="005956D3"/>
    <w:rsid w:val="00595906"/>
    <w:rsid w:val="00595BEF"/>
    <w:rsid w:val="00596711"/>
    <w:rsid w:val="005967B2"/>
    <w:rsid w:val="00596955"/>
    <w:rsid w:val="00596F25"/>
    <w:rsid w:val="005A0172"/>
    <w:rsid w:val="005A0779"/>
    <w:rsid w:val="005A0C37"/>
    <w:rsid w:val="005A1A17"/>
    <w:rsid w:val="005A1DAA"/>
    <w:rsid w:val="005A220C"/>
    <w:rsid w:val="005A2BD5"/>
    <w:rsid w:val="005A3013"/>
    <w:rsid w:val="005A34FD"/>
    <w:rsid w:val="005A3FFE"/>
    <w:rsid w:val="005A4AC3"/>
    <w:rsid w:val="005A54C2"/>
    <w:rsid w:val="005A555F"/>
    <w:rsid w:val="005A6368"/>
    <w:rsid w:val="005A70CB"/>
    <w:rsid w:val="005A78CF"/>
    <w:rsid w:val="005A795B"/>
    <w:rsid w:val="005B0578"/>
    <w:rsid w:val="005B0B09"/>
    <w:rsid w:val="005B0C37"/>
    <w:rsid w:val="005B1D16"/>
    <w:rsid w:val="005B1E3D"/>
    <w:rsid w:val="005B2E35"/>
    <w:rsid w:val="005B50DF"/>
    <w:rsid w:val="005B5951"/>
    <w:rsid w:val="005B66DE"/>
    <w:rsid w:val="005B686E"/>
    <w:rsid w:val="005B6936"/>
    <w:rsid w:val="005B7247"/>
    <w:rsid w:val="005B7798"/>
    <w:rsid w:val="005C0F18"/>
    <w:rsid w:val="005C121D"/>
    <w:rsid w:val="005C1521"/>
    <w:rsid w:val="005C2510"/>
    <w:rsid w:val="005C2880"/>
    <w:rsid w:val="005C59ED"/>
    <w:rsid w:val="005C6B73"/>
    <w:rsid w:val="005C7597"/>
    <w:rsid w:val="005C7EB2"/>
    <w:rsid w:val="005D0692"/>
    <w:rsid w:val="005D0C73"/>
    <w:rsid w:val="005D1560"/>
    <w:rsid w:val="005D1DDB"/>
    <w:rsid w:val="005D254A"/>
    <w:rsid w:val="005D2F20"/>
    <w:rsid w:val="005D4143"/>
    <w:rsid w:val="005D4958"/>
    <w:rsid w:val="005D67B7"/>
    <w:rsid w:val="005D71D8"/>
    <w:rsid w:val="005D7363"/>
    <w:rsid w:val="005D79FF"/>
    <w:rsid w:val="005D7C45"/>
    <w:rsid w:val="005D7E5A"/>
    <w:rsid w:val="005E062A"/>
    <w:rsid w:val="005E0CE1"/>
    <w:rsid w:val="005E16D6"/>
    <w:rsid w:val="005E24DF"/>
    <w:rsid w:val="005E2E8D"/>
    <w:rsid w:val="005E2EC7"/>
    <w:rsid w:val="005E302F"/>
    <w:rsid w:val="005E47C7"/>
    <w:rsid w:val="005E5DF6"/>
    <w:rsid w:val="005E5E51"/>
    <w:rsid w:val="005E5F4B"/>
    <w:rsid w:val="005E6012"/>
    <w:rsid w:val="005E64AD"/>
    <w:rsid w:val="005E6953"/>
    <w:rsid w:val="005F0091"/>
    <w:rsid w:val="005F042B"/>
    <w:rsid w:val="005F0846"/>
    <w:rsid w:val="005F5044"/>
    <w:rsid w:val="005F51F1"/>
    <w:rsid w:val="005F5A63"/>
    <w:rsid w:val="005F5AF8"/>
    <w:rsid w:val="005F5C42"/>
    <w:rsid w:val="005F6285"/>
    <w:rsid w:val="005F6586"/>
    <w:rsid w:val="005F717B"/>
    <w:rsid w:val="005F71F5"/>
    <w:rsid w:val="006008A6"/>
    <w:rsid w:val="00600D6B"/>
    <w:rsid w:val="00603571"/>
    <w:rsid w:val="00603AC2"/>
    <w:rsid w:val="00603BDB"/>
    <w:rsid w:val="006056FD"/>
    <w:rsid w:val="00605813"/>
    <w:rsid w:val="006067BF"/>
    <w:rsid w:val="00606AE6"/>
    <w:rsid w:val="00606E16"/>
    <w:rsid w:val="00611D2C"/>
    <w:rsid w:val="00612719"/>
    <w:rsid w:val="0061403B"/>
    <w:rsid w:val="006144F1"/>
    <w:rsid w:val="00614A18"/>
    <w:rsid w:val="00614E16"/>
    <w:rsid w:val="006161FB"/>
    <w:rsid w:val="006170BE"/>
    <w:rsid w:val="00621395"/>
    <w:rsid w:val="00621F90"/>
    <w:rsid w:val="00622372"/>
    <w:rsid w:val="00623F1B"/>
    <w:rsid w:val="006244F1"/>
    <w:rsid w:val="00624888"/>
    <w:rsid w:val="006248A3"/>
    <w:rsid w:val="00625EA9"/>
    <w:rsid w:val="006267F0"/>
    <w:rsid w:val="00627964"/>
    <w:rsid w:val="00627A30"/>
    <w:rsid w:val="0063008E"/>
    <w:rsid w:val="0063171D"/>
    <w:rsid w:val="00632BAE"/>
    <w:rsid w:val="006334E7"/>
    <w:rsid w:val="00633904"/>
    <w:rsid w:val="0063466C"/>
    <w:rsid w:val="00637468"/>
    <w:rsid w:val="0064010F"/>
    <w:rsid w:val="006404D3"/>
    <w:rsid w:val="00640E49"/>
    <w:rsid w:val="00641CE8"/>
    <w:rsid w:val="0064253D"/>
    <w:rsid w:val="006427A0"/>
    <w:rsid w:val="006440EC"/>
    <w:rsid w:val="00644953"/>
    <w:rsid w:val="006452F0"/>
    <w:rsid w:val="00645D69"/>
    <w:rsid w:val="006473AB"/>
    <w:rsid w:val="00647843"/>
    <w:rsid w:val="00647964"/>
    <w:rsid w:val="006517D3"/>
    <w:rsid w:val="00651B13"/>
    <w:rsid w:val="00652703"/>
    <w:rsid w:val="006527F7"/>
    <w:rsid w:val="00653222"/>
    <w:rsid w:val="00653B4A"/>
    <w:rsid w:val="006540DF"/>
    <w:rsid w:val="00654152"/>
    <w:rsid w:val="00654516"/>
    <w:rsid w:val="00654807"/>
    <w:rsid w:val="00654BA8"/>
    <w:rsid w:val="006551B2"/>
    <w:rsid w:val="00655DB6"/>
    <w:rsid w:val="006567A8"/>
    <w:rsid w:val="00657657"/>
    <w:rsid w:val="00657A30"/>
    <w:rsid w:val="006606A2"/>
    <w:rsid w:val="00662321"/>
    <w:rsid w:val="00662529"/>
    <w:rsid w:val="00662643"/>
    <w:rsid w:val="00662F4D"/>
    <w:rsid w:val="00663F84"/>
    <w:rsid w:val="0066576A"/>
    <w:rsid w:val="00665CF7"/>
    <w:rsid w:val="0066628E"/>
    <w:rsid w:val="00666742"/>
    <w:rsid w:val="0066683D"/>
    <w:rsid w:val="00666D64"/>
    <w:rsid w:val="00667160"/>
    <w:rsid w:val="00667D60"/>
    <w:rsid w:val="006704A7"/>
    <w:rsid w:val="00672646"/>
    <w:rsid w:val="00672BFF"/>
    <w:rsid w:val="00672C30"/>
    <w:rsid w:val="00674372"/>
    <w:rsid w:val="0067469B"/>
    <w:rsid w:val="00675D21"/>
    <w:rsid w:val="0067657F"/>
    <w:rsid w:val="006805FA"/>
    <w:rsid w:val="00681224"/>
    <w:rsid w:val="00681740"/>
    <w:rsid w:val="00681924"/>
    <w:rsid w:val="00681AF1"/>
    <w:rsid w:val="00681CB5"/>
    <w:rsid w:val="00683E8B"/>
    <w:rsid w:val="006840E9"/>
    <w:rsid w:val="006842A1"/>
    <w:rsid w:val="00686141"/>
    <w:rsid w:val="006900DE"/>
    <w:rsid w:val="00691311"/>
    <w:rsid w:val="00692B02"/>
    <w:rsid w:val="00692B20"/>
    <w:rsid w:val="00693715"/>
    <w:rsid w:val="00694591"/>
    <w:rsid w:val="0069634F"/>
    <w:rsid w:val="00696BB5"/>
    <w:rsid w:val="006A0A03"/>
    <w:rsid w:val="006A1AA6"/>
    <w:rsid w:val="006A269C"/>
    <w:rsid w:val="006A501B"/>
    <w:rsid w:val="006A60A7"/>
    <w:rsid w:val="006A6388"/>
    <w:rsid w:val="006A67C3"/>
    <w:rsid w:val="006A7035"/>
    <w:rsid w:val="006A7CBE"/>
    <w:rsid w:val="006B01A5"/>
    <w:rsid w:val="006B0E13"/>
    <w:rsid w:val="006B0F15"/>
    <w:rsid w:val="006B1CBA"/>
    <w:rsid w:val="006B4793"/>
    <w:rsid w:val="006B48AF"/>
    <w:rsid w:val="006B49CE"/>
    <w:rsid w:val="006B4D62"/>
    <w:rsid w:val="006B4EAE"/>
    <w:rsid w:val="006B4FD3"/>
    <w:rsid w:val="006B5286"/>
    <w:rsid w:val="006B5437"/>
    <w:rsid w:val="006B72ED"/>
    <w:rsid w:val="006B7D60"/>
    <w:rsid w:val="006B7E2C"/>
    <w:rsid w:val="006B7EC0"/>
    <w:rsid w:val="006C3065"/>
    <w:rsid w:val="006C31B1"/>
    <w:rsid w:val="006C43A1"/>
    <w:rsid w:val="006C4489"/>
    <w:rsid w:val="006C44FE"/>
    <w:rsid w:val="006C58A9"/>
    <w:rsid w:val="006C5DEB"/>
    <w:rsid w:val="006C5FE2"/>
    <w:rsid w:val="006D0401"/>
    <w:rsid w:val="006D1920"/>
    <w:rsid w:val="006D22C9"/>
    <w:rsid w:val="006D2B2D"/>
    <w:rsid w:val="006D3CD3"/>
    <w:rsid w:val="006D3EA7"/>
    <w:rsid w:val="006D4CB4"/>
    <w:rsid w:val="006D54DC"/>
    <w:rsid w:val="006D5B51"/>
    <w:rsid w:val="006D6B06"/>
    <w:rsid w:val="006D6FD2"/>
    <w:rsid w:val="006E00F1"/>
    <w:rsid w:val="006E08AE"/>
    <w:rsid w:val="006E11C7"/>
    <w:rsid w:val="006E1465"/>
    <w:rsid w:val="006E258E"/>
    <w:rsid w:val="006E2FEF"/>
    <w:rsid w:val="006E312F"/>
    <w:rsid w:val="006E3307"/>
    <w:rsid w:val="006E33FF"/>
    <w:rsid w:val="006E3D12"/>
    <w:rsid w:val="006E404C"/>
    <w:rsid w:val="006E45C1"/>
    <w:rsid w:val="006E4A9A"/>
    <w:rsid w:val="006E66EF"/>
    <w:rsid w:val="006E7569"/>
    <w:rsid w:val="006E7ED8"/>
    <w:rsid w:val="006F026A"/>
    <w:rsid w:val="006F11A4"/>
    <w:rsid w:val="006F1D02"/>
    <w:rsid w:val="006F2184"/>
    <w:rsid w:val="006F2EF3"/>
    <w:rsid w:val="006F366E"/>
    <w:rsid w:val="006F3C1B"/>
    <w:rsid w:val="006F42D2"/>
    <w:rsid w:val="006F5DF8"/>
    <w:rsid w:val="006F6486"/>
    <w:rsid w:val="006F70EC"/>
    <w:rsid w:val="006F7753"/>
    <w:rsid w:val="006F7C0E"/>
    <w:rsid w:val="00700863"/>
    <w:rsid w:val="00701327"/>
    <w:rsid w:val="00701A8C"/>
    <w:rsid w:val="00701DDF"/>
    <w:rsid w:val="007044D2"/>
    <w:rsid w:val="007048FC"/>
    <w:rsid w:val="00704F24"/>
    <w:rsid w:val="00705370"/>
    <w:rsid w:val="00707C28"/>
    <w:rsid w:val="0071036D"/>
    <w:rsid w:val="00710580"/>
    <w:rsid w:val="00711223"/>
    <w:rsid w:val="0071272B"/>
    <w:rsid w:val="00713398"/>
    <w:rsid w:val="0071351B"/>
    <w:rsid w:val="00713620"/>
    <w:rsid w:val="007155EE"/>
    <w:rsid w:val="00715909"/>
    <w:rsid w:val="00716E7C"/>
    <w:rsid w:val="00716F4A"/>
    <w:rsid w:val="00717F17"/>
    <w:rsid w:val="00717FB0"/>
    <w:rsid w:val="00720398"/>
    <w:rsid w:val="007221C2"/>
    <w:rsid w:val="00722949"/>
    <w:rsid w:val="00722F83"/>
    <w:rsid w:val="00724A41"/>
    <w:rsid w:val="00725318"/>
    <w:rsid w:val="00725921"/>
    <w:rsid w:val="00725CBE"/>
    <w:rsid w:val="0072652B"/>
    <w:rsid w:val="00726B51"/>
    <w:rsid w:val="00727CDF"/>
    <w:rsid w:val="00731682"/>
    <w:rsid w:val="00731B6D"/>
    <w:rsid w:val="00733232"/>
    <w:rsid w:val="0073354A"/>
    <w:rsid w:val="00733736"/>
    <w:rsid w:val="00733FBC"/>
    <w:rsid w:val="00734211"/>
    <w:rsid w:val="00734696"/>
    <w:rsid w:val="00734FC4"/>
    <w:rsid w:val="00735E36"/>
    <w:rsid w:val="00735ECD"/>
    <w:rsid w:val="00736633"/>
    <w:rsid w:val="00737EBE"/>
    <w:rsid w:val="00740B21"/>
    <w:rsid w:val="007416AD"/>
    <w:rsid w:val="00741C00"/>
    <w:rsid w:val="007420AB"/>
    <w:rsid w:val="00745691"/>
    <w:rsid w:val="00745A4F"/>
    <w:rsid w:val="00746564"/>
    <w:rsid w:val="00746BFA"/>
    <w:rsid w:val="00747B44"/>
    <w:rsid w:val="00750086"/>
    <w:rsid w:val="00750664"/>
    <w:rsid w:val="00750CBB"/>
    <w:rsid w:val="00752167"/>
    <w:rsid w:val="00752780"/>
    <w:rsid w:val="0075344B"/>
    <w:rsid w:val="00753B98"/>
    <w:rsid w:val="007556A5"/>
    <w:rsid w:val="0075602F"/>
    <w:rsid w:val="0075653A"/>
    <w:rsid w:val="00757016"/>
    <w:rsid w:val="00757380"/>
    <w:rsid w:val="00760D7E"/>
    <w:rsid w:val="0076174A"/>
    <w:rsid w:val="0076229B"/>
    <w:rsid w:val="007626EE"/>
    <w:rsid w:val="007629C6"/>
    <w:rsid w:val="00762A71"/>
    <w:rsid w:val="00762B67"/>
    <w:rsid w:val="00762BEA"/>
    <w:rsid w:val="007631F9"/>
    <w:rsid w:val="00763587"/>
    <w:rsid w:val="00763776"/>
    <w:rsid w:val="00764A09"/>
    <w:rsid w:val="007677CD"/>
    <w:rsid w:val="007679EF"/>
    <w:rsid w:val="0077000A"/>
    <w:rsid w:val="00771A1A"/>
    <w:rsid w:val="007739DE"/>
    <w:rsid w:val="00774081"/>
    <w:rsid w:val="00774151"/>
    <w:rsid w:val="007756EE"/>
    <w:rsid w:val="00775D90"/>
    <w:rsid w:val="00776021"/>
    <w:rsid w:val="00776276"/>
    <w:rsid w:val="00776747"/>
    <w:rsid w:val="00776B0D"/>
    <w:rsid w:val="00777EBA"/>
    <w:rsid w:val="00780959"/>
    <w:rsid w:val="00780EBA"/>
    <w:rsid w:val="00781548"/>
    <w:rsid w:val="0078286D"/>
    <w:rsid w:val="00782CE9"/>
    <w:rsid w:val="00783A66"/>
    <w:rsid w:val="00783C7A"/>
    <w:rsid w:val="00784328"/>
    <w:rsid w:val="0078479F"/>
    <w:rsid w:val="00785401"/>
    <w:rsid w:val="00785478"/>
    <w:rsid w:val="0078556D"/>
    <w:rsid w:val="00785587"/>
    <w:rsid w:val="0078575C"/>
    <w:rsid w:val="007857AB"/>
    <w:rsid w:val="00785EED"/>
    <w:rsid w:val="00787308"/>
    <w:rsid w:val="00790C4E"/>
    <w:rsid w:val="007917D8"/>
    <w:rsid w:val="007926CE"/>
    <w:rsid w:val="00793AF0"/>
    <w:rsid w:val="00793B87"/>
    <w:rsid w:val="00793BF1"/>
    <w:rsid w:val="00793DB8"/>
    <w:rsid w:val="00794916"/>
    <w:rsid w:val="00794E80"/>
    <w:rsid w:val="00795F07"/>
    <w:rsid w:val="007A063B"/>
    <w:rsid w:val="007A394C"/>
    <w:rsid w:val="007A3D05"/>
    <w:rsid w:val="007A3F83"/>
    <w:rsid w:val="007A440D"/>
    <w:rsid w:val="007A5218"/>
    <w:rsid w:val="007B1788"/>
    <w:rsid w:val="007B296C"/>
    <w:rsid w:val="007B55AE"/>
    <w:rsid w:val="007B62DA"/>
    <w:rsid w:val="007B63B7"/>
    <w:rsid w:val="007B6E83"/>
    <w:rsid w:val="007B6FDD"/>
    <w:rsid w:val="007B72B5"/>
    <w:rsid w:val="007B76F6"/>
    <w:rsid w:val="007C05F3"/>
    <w:rsid w:val="007C092D"/>
    <w:rsid w:val="007C1C91"/>
    <w:rsid w:val="007C3DF9"/>
    <w:rsid w:val="007C6E0F"/>
    <w:rsid w:val="007C75D0"/>
    <w:rsid w:val="007D04F3"/>
    <w:rsid w:val="007D0645"/>
    <w:rsid w:val="007D2409"/>
    <w:rsid w:val="007D2ABB"/>
    <w:rsid w:val="007D2B20"/>
    <w:rsid w:val="007D3356"/>
    <w:rsid w:val="007D4560"/>
    <w:rsid w:val="007D4B9D"/>
    <w:rsid w:val="007D50F0"/>
    <w:rsid w:val="007D5490"/>
    <w:rsid w:val="007D6344"/>
    <w:rsid w:val="007D70CA"/>
    <w:rsid w:val="007E0082"/>
    <w:rsid w:val="007E1A3C"/>
    <w:rsid w:val="007E1C42"/>
    <w:rsid w:val="007E2C19"/>
    <w:rsid w:val="007E39EE"/>
    <w:rsid w:val="007E40FF"/>
    <w:rsid w:val="007E44A4"/>
    <w:rsid w:val="007E5C25"/>
    <w:rsid w:val="007E6E9C"/>
    <w:rsid w:val="007F1A04"/>
    <w:rsid w:val="007F29B4"/>
    <w:rsid w:val="007F2B10"/>
    <w:rsid w:val="007F3A26"/>
    <w:rsid w:val="007F4964"/>
    <w:rsid w:val="007F4A7C"/>
    <w:rsid w:val="007F5271"/>
    <w:rsid w:val="007F5799"/>
    <w:rsid w:val="007F65FB"/>
    <w:rsid w:val="007F6927"/>
    <w:rsid w:val="007F7197"/>
    <w:rsid w:val="00800154"/>
    <w:rsid w:val="00800526"/>
    <w:rsid w:val="008007D3"/>
    <w:rsid w:val="00801E15"/>
    <w:rsid w:val="00802C2A"/>
    <w:rsid w:val="00804954"/>
    <w:rsid w:val="008050D4"/>
    <w:rsid w:val="008051B1"/>
    <w:rsid w:val="00805578"/>
    <w:rsid w:val="00806AD7"/>
    <w:rsid w:val="00807AFA"/>
    <w:rsid w:val="0081017D"/>
    <w:rsid w:val="0081149D"/>
    <w:rsid w:val="008127EA"/>
    <w:rsid w:val="00814BAC"/>
    <w:rsid w:val="0081628D"/>
    <w:rsid w:val="008165CC"/>
    <w:rsid w:val="008209C9"/>
    <w:rsid w:val="0082123E"/>
    <w:rsid w:val="00821302"/>
    <w:rsid w:val="00821310"/>
    <w:rsid w:val="00821550"/>
    <w:rsid w:val="00821AF4"/>
    <w:rsid w:val="0082219C"/>
    <w:rsid w:val="008224E1"/>
    <w:rsid w:val="00823B64"/>
    <w:rsid w:val="00824715"/>
    <w:rsid w:val="008250D2"/>
    <w:rsid w:val="0082540D"/>
    <w:rsid w:val="00825CE1"/>
    <w:rsid w:val="0082710B"/>
    <w:rsid w:val="00830771"/>
    <w:rsid w:val="00832210"/>
    <w:rsid w:val="00832316"/>
    <w:rsid w:val="0083244C"/>
    <w:rsid w:val="00834578"/>
    <w:rsid w:val="008347EE"/>
    <w:rsid w:val="00835C91"/>
    <w:rsid w:val="00836037"/>
    <w:rsid w:val="008369E1"/>
    <w:rsid w:val="00836E95"/>
    <w:rsid w:val="00837115"/>
    <w:rsid w:val="00842FDA"/>
    <w:rsid w:val="0084327C"/>
    <w:rsid w:val="008438B8"/>
    <w:rsid w:val="008442A8"/>
    <w:rsid w:val="0084499E"/>
    <w:rsid w:val="008453E2"/>
    <w:rsid w:val="0084556A"/>
    <w:rsid w:val="00845D80"/>
    <w:rsid w:val="0084616D"/>
    <w:rsid w:val="008461B1"/>
    <w:rsid w:val="00846EAB"/>
    <w:rsid w:val="008505A5"/>
    <w:rsid w:val="00851A10"/>
    <w:rsid w:val="0085270E"/>
    <w:rsid w:val="00852E05"/>
    <w:rsid w:val="0085308B"/>
    <w:rsid w:val="008534C8"/>
    <w:rsid w:val="00853871"/>
    <w:rsid w:val="00854724"/>
    <w:rsid w:val="00854CEF"/>
    <w:rsid w:val="008550B6"/>
    <w:rsid w:val="00855C92"/>
    <w:rsid w:val="0085743F"/>
    <w:rsid w:val="0085753A"/>
    <w:rsid w:val="008576D3"/>
    <w:rsid w:val="0086086A"/>
    <w:rsid w:val="008616B6"/>
    <w:rsid w:val="008625BB"/>
    <w:rsid w:val="008627ED"/>
    <w:rsid w:val="008633EB"/>
    <w:rsid w:val="00864616"/>
    <w:rsid w:val="00865136"/>
    <w:rsid w:val="0086654A"/>
    <w:rsid w:val="00867060"/>
    <w:rsid w:val="00867AC3"/>
    <w:rsid w:val="00870CC6"/>
    <w:rsid w:val="00871C4E"/>
    <w:rsid w:val="0087209F"/>
    <w:rsid w:val="008728A2"/>
    <w:rsid w:val="0087460E"/>
    <w:rsid w:val="00875840"/>
    <w:rsid w:val="0087585E"/>
    <w:rsid w:val="00876443"/>
    <w:rsid w:val="00876A8B"/>
    <w:rsid w:val="00876F7A"/>
    <w:rsid w:val="008779E9"/>
    <w:rsid w:val="008809F2"/>
    <w:rsid w:val="008810B4"/>
    <w:rsid w:val="00881396"/>
    <w:rsid w:val="00881E4E"/>
    <w:rsid w:val="00882CEA"/>
    <w:rsid w:val="0088316B"/>
    <w:rsid w:val="008848F5"/>
    <w:rsid w:val="0088521D"/>
    <w:rsid w:val="00885BB6"/>
    <w:rsid w:val="00886877"/>
    <w:rsid w:val="00886E6B"/>
    <w:rsid w:val="00891412"/>
    <w:rsid w:val="0089159C"/>
    <w:rsid w:val="00891875"/>
    <w:rsid w:val="00892337"/>
    <w:rsid w:val="00892661"/>
    <w:rsid w:val="0089276A"/>
    <w:rsid w:val="008945DB"/>
    <w:rsid w:val="00894A4D"/>
    <w:rsid w:val="00895469"/>
    <w:rsid w:val="008957CE"/>
    <w:rsid w:val="008961F2"/>
    <w:rsid w:val="008A0E8A"/>
    <w:rsid w:val="008A1FC6"/>
    <w:rsid w:val="008A3648"/>
    <w:rsid w:val="008A4E62"/>
    <w:rsid w:val="008A5D6A"/>
    <w:rsid w:val="008A5EA8"/>
    <w:rsid w:val="008A6008"/>
    <w:rsid w:val="008A6C09"/>
    <w:rsid w:val="008A774C"/>
    <w:rsid w:val="008A7B55"/>
    <w:rsid w:val="008B09E6"/>
    <w:rsid w:val="008B11B2"/>
    <w:rsid w:val="008B130D"/>
    <w:rsid w:val="008B197D"/>
    <w:rsid w:val="008B58DE"/>
    <w:rsid w:val="008B689E"/>
    <w:rsid w:val="008B72EA"/>
    <w:rsid w:val="008B7435"/>
    <w:rsid w:val="008B7BD5"/>
    <w:rsid w:val="008C0912"/>
    <w:rsid w:val="008C0F6C"/>
    <w:rsid w:val="008C10BF"/>
    <w:rsid w:val="008C13FA"/>
    <w:rsid w:val="008C156C"/>
    <w:rsid w:val="008C26EB"/>
    <w:rsid w:val="008C2E58"/>
    <w:rsid w:val="008C30EE"/>
    <w:rsid w:val="008C3136"/>
    <w:rsid w:val="008C35C9"/>
    <w:rsid w:val="008C37DE"/>
    <w:rsid w:val="008C407E"/>
    <w:rsid w:val="008C4CB3"/>
    <w:rsid w:val="008C4EC7"/>
    <w:rsid w:val="008C5709"/>
    <w:rsid w:val="008C6F3B"/>
    <w:rsid w:val="008D030A"/>
    <w:rsid w:val="008D0C96"/>
    <w:rsid w:val="008D17DA"/>
    <w:rsid w:val="008D3D4C"/>
    <w:rsid w:val="008D4066"/>
    <w:rsid w:val="008D4D61"/>
    <w:rsid w:val="008D621B"/>
    <w:rsid w:val="008D690D"/>
    <w:rsid w:val="008D6B93"/>
    <w:rsid w:val="008D6FD4"/>
    <w:rsid w:val="008D788C"/>
    <w:rsid w:val="008D7E0F"/>
    <w:rsid w:val="008E061B"/>
    <w:rsid w:val="008E1C50"/>
    <w:rsid w:val="008E1C6F"/>
    <w:rsid w:val="008E1DA0"/>
    <w:rsid w:val="008E1F36"/>
    <w:rsid w:val="008E2BCF"/>
    <w:rsid w:val="008E2E94"/>
    <w:rsid w:val="008E3A0A"/>
    <w:rsid w:val="008E3A55"/>
    <w:rsid w:val="008E3FB9"/>
    <w:rsid w:val="008E448A"/>
    <w:rsid w:val="008E44CB"/>
    <w:rsid w:val="008E4605"/>
    <w:rsid w:val="008E5CBE"/>
    <w:rsid w:val="008E5DDE"/>
    <w:rsid w:val="008E5F24"/>
    <w:rsid w:val="008E66D3"/>
    <w:rsid w:val="008F0F33"/>
    <w:rsid w:val="008F21D4"/>
    <w:rsid w:val="008F2BA8"/>
    <w:rsid w:val="008F3401"/>
    <w:rsid w:val="008F4551"/>
    <w:rsid w:val="008F49E1"/>
    <w:rsid w:val="008F507C"/>
    <w:rsid w:val="008F5576"/>
    <w:rsid w:val="008F685E"/>
    <w:rsid w:val="008F6A5C"/>
    <w:rsid w:val="009001F2"/>
    <w:rsid w:val="009011E9"/>
    <w:rsid w:val="009019EC"/>
    <w:rsid w:val="00903101"/>
    <w:rsid w:val="00904068"/>
    <w:rsid w:val="009042A3"/>
    <w:rsid w:val="00904475"/>
    <w:rsid w:val="009045D7"/>
    <w:rsid w:val="00904FBD"/>
    <w:rsid w:val="0090690D"/>
    <w:rsid w:val="009079E3"/>
    <w:rsid w:val="009079E4"/>
    <w:rsid w:val="00910ACE"/>
    <w:rsid w:val="00911438"/>
    <w:rsid w:val="009116C0"/>
    <w:rsid w:val="009129F5"/>
    <w:rsid w:val="00913FED"/>
    <w:rsid w:val="00915292"/>
    <w:rsid w:val="00915CCC"/>
    <w:rsid w:val="00916458"/>
    <w:rsid w:val="009174C8"/>
    <w:rsid w:val="00917685"/>
    <w:rsid w:val="00921065"/>
    <w:rsid w:val="0092121C"/>
    <w:rsid w:val="0092143F"/>
    <w:rsid w:val="00922792"/>
    <w:rsid w:val="00922A5F"/>
    <w:rsid w:val="00923198"/>
    <w:rsid w:val="0092394F"/>
    <w:rsid w:val="00923E6F"/>
    <w:rsid w:val="00923E79"/>
    <w:rsid w:val="00923EB0"/>
    <w:rsid w:val="0092478A"/>
    <w:rsid w:val="0092605F"/>
    <w:rsid w:val="0092718D"/>
    <w:rsid w:val="009274B6"/>
    <w:rsid w:val="00930684"/>
    <w:rsid w:val="0093128D"/>
    <w:rsid w:val="00931CCE"/>
    <w:rsid w:val="00933104"/>
    <w:rsid w:val="009332AA"/>
    <w:rsid w:val="009336AA"/>
    <w:rsid w:val="00933D2C"/>
    <w:rsid w:val="00934577"/>
    <w:rsid w:val="009359C0"/>
    <w:rsid w:val="009363FF"/>
    <w:rsid w:val="00936FD3"/>
    <w:rsid w:val="00937C90"/>
    <w:rsid w:val="00937D12"/>
    <w:rsid w:val="009412B1"/>
    <w:rsid w:val="00941AF9"/>
    <w:rsid w:val="00941BA3"/>
    <w:rsid w:val="00941E26"/>
    <w:rsid w:val="00941E42"/>
    <w:rsid w:val="00942914"/>
    <w:rsid w:val="009449A3"/>
    <w:rsid w:val="00945D6E"/>
    <w:rsid w:val="0094685F"/>
    <w:rsid w:val="0094771C"/>
    <w:rsid w:val="00950601"/>
    <w:rsid w:val="00950FDB"/>
    <w:rsid w:val="00951B0D"/>
    <w:rsid w:val="00953058"/>
    <w:rsid w:val="009534C5"/>
    <w:rsid w:val="00954C0B"/>
    <w:rsid w:val="00955774"/>
    <w:rsid w:val="00955904"/>
    <w:rsid w:val="009559AB"/>
    <w:rsid w:val="00955C01"/>
    <w:rsid w:val="009569AD"/>
    <w:rsid w:val="0095719B"/>
    <w:rsid w:val="0096025D"/>
    <w:rsid w:val="00960CEB"/>
    <w:rsid w:val="009611FE"/>
    <w:rsid w:val="0096263B"/>
    <w:rsid w:val="0096382B"/>
    <w:rsid w:val="0096392D"/>
    <w:rsid w:val="009641DA"/>
    <w:rsid w:val="00965BEC"/>
    <w:rsid w:val="009671B9"/>
    <w:rsid w:val="009705AE"/>
    <w:rsid w:val="009707C1"/>
    <w:rsid w:val="009712FE"/>
    <w:rsid w:val="00972F74"/>
    <w:rsid w:val="00974908"/>
    <w:rsid w:val="009750AC"/>
    <w:rsid w:val="00975B9D"/>
    <w:rsid w:val="00976526"/>
    <w:rsid w:val="00976ED9"/>
    <w:rsid w:val="00977596"/>
    <w:rsid w:val="00977A49"/>
    <w:rsid w:val="00977B89"/>
    <w:rsid w:val="009800B8"/>
    <w:rsid w:val="00980208"/>
    <w:rsid w:val="00980213"/>
    <w:rsid w:val="00981031"/>
    <w:rsid w:val="00981D75"/>
    <w:rsid w:val="00983060"/>
    <w:rsid w:val="00983416"/>
    <w:rsid w:val="00983550"/>
    <w:rsid w:val="00985433"/>
    <w:rsid w:val="0098550B"/>
    <w:rsid w:val="009863DE"/>
    <w:rsid w:val="00986703"/>
    <w:rsid w:val="00987C89"/>
    <w:rsid w:val="00990B07"/>
    <w:rsid w:val="00991B06"/>
    <w:rsid w:val="009920BE"/>
    <w:rsid w:val="009927E1"/>
    <w:rsid w:val="0099417D"/>
    <w:rsid w:val="00994352"/>
    <w:rsid w:val="00994A36"/>
    <w:rsid w:val="009953B0"/>
    <w:rsid w:val="00995B76"/>
    <w:rsid w:val="00996879"/>
    <w:rsid w:val="009975F2"/>
    <w:rsid w:val="009978F5"/>
    <w:rsid w:val="009A0F85"/>
    <w:rsid w:val="009A1F16"/>
    <w:rsid w:val="009A2687"/>
    <w:rsid w:val="009A2E8A"/>
    <w:rsid w:val="009A390F"/>
    <w:rsid w:val="009A3F6A"/>
    <w:rsid w:val="009A66F4"/>
    <w:rsid w:val="009A6A5B"/>
    <w:rsid w:val="009A7960"/>
    <w:rsid w:val="009A7EC0"/>
    <w:rsid w:val="009B05E7"/>
    <w:rsid w:val="009B38DF"/>
    <w:rsid w:val="009B4868"/>
    <w:rsid w:val="009B4D92"/>
    <w:rsid w:val="009B4DF8"/>
    <w:rsid w:val="009B5643"/>
    <w:rsid w:val="009B5A08"/>
    <w:rsid w:val="009B5D8B"/>
    <w:rsid w:val="009B66F6"/>
    <w:rsid w:val="009B6E44"/>
    <w:rsid w:val="009B7490"/>
    <w:rsid w:val="009B7657"/>
    <w:rsid w:val="009B7ACA"/>
    <w:rsid w:val="009B7D8E"/>
    <w:rsid w:val="009B7DFA"/>
    <w:rsid w:val="009C0E12"/>
    <w:rsid w:val="009C1076"/>
    <w:rsid w:val="009C1A73"/>
    <w:rsid w:val="009C21F1"/>
    <w:rsid w:val="009C23ED"/>
    <w:rsid w:val="009C3556"/>
    <w:rsid w:val="009C440F"/>
    <w:rsid w:val="009C474F"/>
    <w:rsid w:val="009C4AB3"/>
    <w:rsid w:val="009C4B65"/>
    <w:rsid w:val="009C4D72"/>
    <w:rsid w:val="009C5A6A"/>
    <w:rsid w:val="009C5EF3"/>
    <w:rsid w:val="009C68B4"/>
    <w:rsid w:val="009C6BBF"/>
    <w:rsid w:val="009C7457"/>
    <w:rsid w:val="009C7598"/>
    <w:rsid w:val="009D0044"/>
    <w:rsid w:val="009D09BC"/>
    <w:rsid w:val="009D12E1"/>
    <w:rsid w:val="009D13D5"/>
    <w:rsid w:val="009D24AB"/>
    <w:rsid w:val="009D31D9"/>
    <w:rsid w:val="009D400D"/>
    <w:rsid w:val="009D41D2"/>
    <w:rsid w:val="009D5428"/>
    <w:rsid w:val="009D54A3"/>
    <w:rsid w:val="009D61D0"/>
    <w:rsid w:val="009D630B"/>
    <w:rsid w:val="009D70D7"/>
    <w:rsid w:val="009D7FF0"/>
    <w:rsid w:val="009E02A9"/>
    <w:rsid w:val="009E0F27"/>
    <w:rsid w:val="009E12D8"/>
    <w:rsid w:val="009E2FEB"/>
    <w:rsid w:val="009E392F"/>
    <w:rsid w:val="009E3A4E"/>
    <w:rsid w:val="009E4EC1"/>
    <w:rsid w:val="009E6B57"/>
    <w:rsid w:val="009E733B"/>
    <w:rsid w:val="009E748C"/>
    <w:rsid w:val="009E7D98"/>
    <w:rsid w:val="009F0044"/>
    <w:rsid w:val="009F0254"/>
    <w:rsid w:val="009F091B"/>
    <w:rsid w:val="009F11FB"/>
    <w:rsid w:val="009F1843"/>
    <w:rsid w:val="009F259E"/>
    <w:rsid w:val="009F2799"/>
    <w:rsid w:val="009F3878"/>
    <w:rsid w:val="009F3BFF"/>
    <w:rsid w:val="009F400D"/>
    <w:rsid w:val="009F496A"/>
    <w:rsid w:val="009F4C07"/>
    <w:rsid w:val="009F55BD"/>
    <w:rsid w:val="009F5A4B"/>
    <w:rsid w:val="009F6963"/>
    <w:rsid w:val="009F7560"/>
    <w:rsid w:val="009F77E1"/>
    <w:rsid w:val="009F78D2"/>
    <w:rsid w:val="00A00501"/>
    <w:rsid w:val="00A00858"/>
    <w:rsid w:val="00A00DE8"/>
    <w:rsid w:val="00A019FD"/>
    <w:rsid w:val="00A01F0C"/>
    <w:rsid w:val="00A03149"/>
    <w:rsid w:val="00A033DC"/>
    <w:rsid w:val="00A035D2"/>
    <w:rsid w:val="00A05754"/>
    <w:rsid w:val="00A05BE0"/>
    <w:rsid w:val="00A05EFB"/>
    <w:rsid w:val="00A06096"/>
    <w:rsid w:val="00A06272"/>
    <w:rsid w:val="00A065A9"/>
    <w:rsid w:val="00A0667E"/>
    <w:rsid w:val="00A0678E"/>
    <w:rsid w:val="00A07218"/>
    <w:rsid w:val="00A10AFA"/>
    <w:rsid w:val="00A10B61"/>
    <w:rsid w:val="00A11BA9"/>
    <w:rsid w:val="00A1235E"/>
    <w:rsid w:val="00A127E3"/>
    <w:rsid w:val="00A128FF"/>
    <w:rsid w:val="00A12D44"/>
    <w:rsid w:val="00A12E50"/>
    <w:rsid w:val="00A13684"/>
    <w:rsid w:val="00A13F00"/>
    <w:rsid w:val="00A1487F"/>
    <w:rsid w:val="00A14AB1"/>
    <w:rsid w:val="00A15238"/>
    <w:rsid w:val="00A1792C"/>
    <w:rsid w:val="00A20887"/>
    <w:rsid w:val="00A20F55"/>
    <w:rsid w:val="00A212E6"/>
    <w:rsid w:val="00A21ECF"/>
    <w:rsid w:val="00A220E7"/>
    <w:rsid w:val="00A227C2"/>
    <w:rsid w:val="00A23117"/>
    <w:rsid w:val="00A2491B"/>
    <w:rsid w:val="00A24FF9"/>
    <w:rsid w:val="00A25728"/>
    <w:rsid w:val="00A2578A"/>
    <w:rsid w:val="00A2767D"/>
    <w:rsid w:val="00A27873"/>
    <w:rsid w:val="00A30CE1"/>
    <w:rsid w:val="00A31937"/>
    <w:rsid w:val="00A31BA5"/>
    <w:rsid w:val="00A32661"/>
    <w:rsid w:val="00A32821"/>
    <w:rsid w:val="00A32F4F"/>
    <w:rsid w:val="00A32FA8"/>
    <w:rsid w:val="00A32FEA"/>
    <w:rsid w:val="00A333E1"/>
    <w:rsid w:val="00A33C71"/>
    <w:rsid w:val="00A35C5B"/>
    <w:rsid w:val="00A36EF0"/>
    <w:rsid w:val="00A37856"/>
    <w:rsid w:val="00A41B0E"/>
    <w:rsid w:val="00A41C08"/>
    <w:rsid w:val="00A43857"/>
    <w:rsid w:val="00A43B9F"/>
    <w:rsid w:val="00A43F62"/>
    <w:rsid w:val="00A440F0"/>
    <w:rsid w:val="00A44132"/>
    <w:rsid w:val="00A44D60"/>
    <w:rsid w:val="00A450C0"/>
    <w:rsid w:val="00A46188"/>
    <w:rsid w:val="00A469D3"/>
    <w:rsid w:val="00A47412"/>
    <w:rsid w:val="00A5017B"/>
    <w:rsid w:val="00A5033B"/>
    <w:rsid w:val="00A50A20"/>
    <w:rsid w:val="00A50E9A"/>
    <w:rsid w:val="00A51201"/>
    <w:rsid w:val="00A51317"/>
    <w:rsid w:val="00A51377"/>
    <w:rsid w:val="00A525DA"/>
    <w:rsid w:val="00A535C3"/>
    <w:rsid w:val="00A539BC"/>
    <w:rsid w:val="00A547F6"/>
    <w:rsid w:val="00A56386"/>
    <w:rsid w:val="00A56F3E"/>
    <w:rsid w:val="00A571EA"/>
    <w:rsid w:val="00A57550"/>
    <w:rsid w:val="00A57D27"/>
    <w:rsid w:val="00A57FA0"/>
    <w:rsid w:val="00A57FD2"/>
    <w:rsid w:val="00A6163F"/>
    <w:rsid w:val="00A61C23"/>
    <w:rsid w:val="00A6201B"/>
    <w:rsid w:val="00A627F6"/>
    <w:rsid w:val="00A62C27"/>
    <w:rsid w:val="00A63985"/>
    <w:rsid w:val="00A64674"/>
    <w:rsid w:val="00A64D29"/>
    <w:rsid w:val="00A651CD"/>
    <w:rsid w:val="00A652E5"/>
    <w:rsid w:val="00A66043"/>
    <w:rsid w:val="00A667F4"/>
    <w:rsid w:val="00A67426"/>
    <w:rsid w:val="00A6798E"/>
    <w:rsid w:val="00A67BD5"/>
    <w:rsid w:val="00A67C32"/>
    <w:rsid w:val="00A67F70"/>
    <w:rsid w:val="00A70AE7"/>
    <w:rsid w:val="00A71093"/>
    <w:rsid w:val="00A7139C"/>
    <w:rsid w:val="00A713C6"/>
    <w:rsid w:val="00A71E04"/>
    <w:rsid w:val="00A734FC"/>
    <w:rsid w:val="00A7388C"/>
    <w:rsid w:val="00A74167"/>
    <w:rsid w:val="00A75B4F"/>
    <w:rsid w:val="00A76003"/>
    <w:rsid w:val="00A77F08"/>
    <w:rsid w:val="00A82047"/>
    <w:rsid w:val="00A83DE0"/>
    <w:rsid w:val="00A83ECD"/>
    <w:rsid w:val="00A85111"/>
    <w:rsid w:val="00A856C0"/>
    <w:rsid w:val="00A85871"/>
    <w:rsid w:val="00A85946"/>
    <w:rsid w:val="00A86275"/>
    <w:rsid w:val="00A86E65"/>
    <w:rsid w:val="00A87B3A"/>
    <w:rsid w:val="00A87B52"/>
    <w:rsid w:val="00A87B5F"/>
    <w:rsid w:val="00A90452"/>
    <w:rsid w:val="00A908B2"/>
    <w:rsid w:val="00A91A22"/>
    <w:rsid w:val="00A9210B"/>
    <w:rsid w:val="00A92787"/>
    <w:rsid w:val="00A96254"/>
    <w:rsid w:val="00A97D22"/>
    <w:rsid w:val="00AA0231"/>
    <w:rsid w:val="00AA0B13"/>
    <w:rsid w:val="00AA17F7"/>
    <w:rsid w:val="00AA1BE1"/>
    <w:rsid w:val="00AA2D28"/>
    <w:rsid w:val="00AA3042"/>
    <w:rsid w:val="00AA41D7"/>
    <w:rsid w:val="00AA4261"/>
    <w:rsid w:val="00AA4DFA"/>
    <w:rsid w:val="00AA55B6"/>
    <w:rsid w:val="00AA56FB"/>
    <w:rsid w:val="00AA59E9"/>
    <w:rsid w:val="00AA6BE7"/>
    <w:rsid w:val="00AB08C5"/>
    <w:rsid w:val="00AB2018"/>
    <w:rsid w:val="00AB2D37"/>
    <w:rsid w:val="00AB2D83"/>
    <w:rsid w:val="00AB383C"/>
    <w:rsid w:val="00AB5384"/>
    <w:rsid w:val="00AB67D7"/>
    <w:rsid w:val="00AB6B65"/>
    <w:rsid w:val="00AB6E22"/>
    <w:rsid w:val="00AB7226"/>
    <w:rsid w:val="00AB740A"/>
    <w:rsid w:val="00AB7608"/>
    <w:rsid w:val="00AB7758"/>
    <w:rsid w:val="00AB7B0C"/>
    <w:rsid w:val="00AB7DB7"/>
    <w:rsid w:val="00AC04A0"/>
    <w:rsid w:val="00AC1ABD"/>
    <w:rsid w:val="00AC2133"/>
    <w:rsid w:val="00AC2AAC"/>
    <w:rsid w:val="00AC2C6F"/>
    <w:rsid w:val="00AC2F06"/>
    <w:rsid w:val="00AC30EE"/>
    <w:rsid w:val="00AC4240"/>
    <w:rsid w:val="00AC44BA"/>
    <w:rsid w:val="00AC4CAE"/>
    <w:rsid w:val="00AC55FB"/>
    <w:rsid w:val="00AC599D"/>
    <w:rsid w:val="00AC5CAF"/>
    <w:rsid w:val="00AC7FE3"/>
    <w:rsid w:val="00AD0EAA"/>
    <w:rsid w:val="00AD11A8"/>
    <w:rsid w:val="00AD1416"/>
    <w:rsid w:val="00AD18B7"/>
    <w:rsid w:val="00AD1C5F"/>
    <w:rsid w:val="00AD24BA"/>
    <w:rsid w:val="00AD28AA"/>
    <w:rsid w:val="00AD2A80"/>
    <w:rsid w:val="00AD3A15"/>
    <w:rsid w:val="00AD3EC6"/>
    <w:rsid w:val="00AD3F63"/>
    <w:rsid w:val="00AD41A7"/>
    <w:rsid w:val="00AD6245"/>
    <w:rsid w:val="00AD715E"/>
    <w:rsid w:val="00AD79D1"/>
    <w:rsid w:val="00AE0711"/>
    <w:rsid w:val="00AE0DE2"/>
    <w:rsid w:val="00AE3B5B"/>
    <w:rsid w:val="00AE4B8E"/>
    <w:rsid w:val="00AE64E4"/>
    <w:rsid w:val="00AE6D2B"/>
    <w:rsid w:val="00AE732C"/>
    <w:rsid w:val="00AE7C77"/>
    <w:rsid w:val="00AF13E5"/>
    <w:rsid w:val="00AF1F14"/>
    <w:rsid w:val="00AF3A8B"/>
    <w:rsid w:val="00AF3BCB"/>
    <w:rsid w:val="00AF484B"/>
    <w:rsid w:val="00AF493D"/>
    <w:rsid w:val="00AF4B8A"/>
    <w:rsid w:val="00AF51F8"/>
    <w:rsid w:val="00AF65E4"/>
    <w:rsid w:val="00AF690D"/>
    <w:rsid w:val="00B00279"/>
    <w:rsid w:val="00B00553"/>
    <w:rsid w:val="00B00608"/>
    <w:rsid w:val="00B01261"/>
    <w:rsid w:val="00B0159F"/>
    <w:rsid w:val="00B03E29"/>
    <w:rsid w:val="00B046EE"/>
    <w:rsid w:val="00B04866"/>
    <w:rsid w:val="00B05827"/>
    <w:rsid w:val="00B05A20"/>
    <w:rsid w:val="00B05ACA"/>
    <w:rsid w:val="00B0701E"/>
    <w:rsid w:val="00B07196"/>
    <w:rsid w:val="00B07776"/>
    <w:rsid w:val="00B1105E"/>
    <w:rsid w:val="00B11453"/>
    <w:rsid w:val="00B12102"/>
    <w:rsid w:val="00B12566"/>
    <w:rsid w:val="00B128BD"/>
    <w:rsid w:val="00B12A0A"/>
    <w:rsid w:val="00B13525"/>
    <w:rsid w:val="00B1482C"/>
    <w:rsid w:val="00B14A9D"/>
    <w:rsid w:val="00B14C4A"/>
    <w:rsid w:val="00B14E2F"/>
    <w:rsid w:val="00B1698B"/>
    <w:rsid w:val="00B16ED3"/>
    <w:rsid w:val="00B17BC9"/>
    <w:rsid w:val="00B20E60"/>
    <w:rsid w:val="00B21A7F"/>
    <w:rsid w:val="00B22929"/>
    <w:rsid w:val="00B22EFE"/>
    <w:rsid w:val="00B232F8"/>
    <w:rsid w:val="00B23755"/>
    <w:rsid w:val="00B25362"/>
    <w:rsid w:val="00B265BC"/>
    <w:rsid w:val="00B26A1A"/>
    <w:rsid w:val="00B278D6"/>
    <w:rsid w:val="00B2791F"/>
    <w:rsid w:val="00B30673"/>
    <w:rsid w:val="00B3105C"/>
    <w:rsid w:val="00B31468"/>
    <w:rsid w:val="00B325FB"/>
    <w:rsid w:val="00B32849"/>
    <w:rsid w:val="00B33481"/>
    <w:rsid w:val="00B335A2"/>
    <w:rsid w:val="00B335BC"/>
    <w:rsid w:val="00B33D52"/>
    <w:rsid w:val="00B33FA0"/>
    <w:rsid w:val="00B34594"/>
    <w:rsid w:val="00B34E53"/>
    <w:rsid w:val="00B34E93"/>
    <w:rsid w:val="00B361BD"/>
    <w:rsid w:val="00B36884"/>
    <w:rsid w:val="00B37502"/>
    <w:rsid w:val="00B37784"/>
    <w:rsid w:val="00B37B06"/>
    <w:rsid w:val="00B37C8A"/>
    <w:rsid w:val="00B405C9"/>
    <w:rsid w:val="00B40D9C"/>
    <w:rsid w:val="00B41304"/>
    <w:rsid w:val="00B42A4C"/>
    <w:rsid w:val="00B44CC5"/>
    <w:rsid w:val="00B463D1"/>
    <w:rsid w:val="00B47C4C"/>
    <w:rsid w:val="00B47EDF"/>
    <w:rsid w:val="00B503EE"/>
    <w:rsid w:val="00B50772"/>
    <w:rsid w:val="00B50C5C"/>
    <w:rsid w:val="00B50E00"/>
    <w:rsid w:val="00B51140"/>
    <w:rsid w:val="00B51E51"/>
    <w:rsid w:val="00B5221C"/>
    <w:rsid w:val="00B523E3"/>
    <w:rsid w:val="00B52688"/>
    <w:rsid w:val="00B54933"/>
    <w:rsid w:val="00B55FFD"/>
    <w:rsid w:val="00B568BE"/>
    <w:rsid w:val="00B56BA6"/>
    <w:rsid w:val="00B57F5F"/>
    <w:rsid w:val="00B609F9"/>
    <w:rsid w:val="00B61AC5"/>
    <w:rsid w:val="00B61E99"/>
    <w:rsid w:val="00B621CB"/>
    <w:rsid w:val="00B63855"/>
    <w:rsid w:val="00B63915"/>
    <w:rsid w:val="00B65067"/>
    <w:rsid w:val="00B672F4"/>
    <w:rsid w:val="00B674A6"/>
    <w:rsid w:val="00B705F2"/>
    <w:rsid w:val="00B70A84"/>
    <w:rsid w:val="00B70EB4"/>
    <w:rsid w:val="00B71ACF"/>
    <w:rsid w:val="00B720D2"/>
    <w:rsid w:val="00B72924"/>
    <w:rsid w:val="00B733C3"/>
    <w:rsid w:val="00B73E03"/>
    <w:rsid w:val="00B74792"/>
    <w:rsid w:val="00B761EE"/>
    <w:rsid w:val="00B76D46"/>
    <w:rsid w:val="00B777F2"/>
    <w:rsid w:val="00B77B3B"/>
    <w:rsid w:val="00B81907"/>
    <w:rsid w:val="00B81C82"/>
    <w:rsid w:val="00B82211"/>
    <w:rsid w:val="00B82A69"/>
    <w:rsid w:val="00B82CC7"/>
    <w:rsid w:val="00B82FBB"/>
    <w:rsid w:val="00B83282"/>
    <w:rsid w:val="00B837C3"/>
    <w:rsid w:val="00B83962"/>
    <w:rsid w:val="00B83D55"/>
    <w:rsid w:val="00B85448"/>
    <w:rsid w:val="00B866CC"/>
    <w:rsid w:val="00B876DD"/>
    <w:rsid w:val="00B920B1"/>
    <w:rsid w:val="00B92BB7"/>
    <w:rsid w:val="00B9582F"/>
    <w:rsid w:val="00B95A88"/>
    <w:rsid w:val="00B960E6"/>
    <w:rsid w:val="00B968A0"/>
    <w:rsid w:val="00B96D39"/>
    <w:rsid w:val="00B975CD"/>
    <w:rsid w:val="00BA0263"/>
    <w:rsid w:val="00BA2C63"/>
    <w:rsid w:val="00BA412D"/>
    <w:rsid w:val="00BA480E"/>
    <w:rsid w:val="00BA547B"/>
    <w:rsid w:val="00BA6579"/>
    <w:rsid w:val="00BA680C"/>
    <w:rsid w:val="00BA7A44"/>
    <w:rsid w:val="00BB01DA"/>
    <w:rsid w:val="00BB249E"/>
    <w:rsid w:val="00BB318E"/>
    <w:rsid w:val="00BB42E0"/>
    <w:rsid w:val="00BB49AE"/>
    <w:rsid w:val="00BB5159"/>
    <w:rsid w:val="00BB5705"/>
    <w:rsid w:val="00BB596F"/>
    <w:rsid w:val="00BB693E"/>
    <w:rsid w:val="00BB7596"/>
    <w:rsid w:val="00BB7EA1"/>
    <w:rsid w:val="00BC05D3"/>
    <w:rsid w:val="00BC090C"/>
    <w:rsid w:val="00BC0C8B"/>
    <w:rsid w:val="00BC168A"/>
    <w:rsid w:val="00BC189E"/>
    <w:rsid w:val="00BC25C4"/>
    <w:rsid w:val="00BC3E07"/>
    <w:rsid w:val="00BC42D0"/>
    <w:rsid w:val="00BC52D6"/>
    <w:rsid w:val="00BC5A8A"/>
    <w:rsid w:val="00BC5CEE"/>
    <w:rsid w:val="00BC6B24"/>
    <w:rsid w:val="00BC7819"/>
    <w:rsid w:val="00BC7D72"/>
    <w:rsid w:val="00BD093D"/>
    <w:rsid w:val="00BD34A3"/>
    <w:rsid w:val="00BD3FD5"/>
    <w:rsid w:val="00BD4198"/>
    <w:rsid w:val="00BD4488"/>
    <w:rsid w:val="00BD6117"/>
    <w:rsid w:val="00BD667E"/>
    <w:rsid w:val="00BD738F"/>
    <w:rsid w:val="00BE06B9"/>
    <w:rsid w:val="00BE14E1"/>
    <w:rsid w:val="00BE1E59"/>
    <w:rsid w:val="00BE4A01"/>
    <w:rsid w:val="00BE53D0"/>
    <w:rsid w:val="00BE545C"/>
    <w:rsid w:val="00BE6417"/>
    <w:rsid w:val="00BE6A44"/>
    <w:rsid w:val="00BE72F3"/>
    <w:rsid w:val="00BE76CD"/>
    <w:rsid w:val="00BE79B3"/>
    <w:rsid w:val="00BF00C3"/>
    <w:rsid w:val="00BF01CD"/>
    <w:rsid w:val="00BF0B17"/>
    <w:rsid w:val="00BF308A"/>
    <w:rsid w:val="00BF3335"/>
    <w:rsid w:val="00BF467C"/>
    <w:rsid w:val="00BF4DEF"/>
    <w:rsid w:val="00BF51FF"/>
    <w:rsid w:val="00BF6020"/>
    <w:rsid w:val="00BF62D4"/>
    <w:rsid w:val="00BF6BB6"/>
    <w:rsid w:val="00BF6EB9"/>
    <w:rsid w:val="00C00237"/>
    <w:rsid w:val="00C00DFA"/>
    <w:rsid w:val="00C017C8"/>
    <w:rsid w:val="00C01C4E"/>
    <w:rsid w:val="00C02123"/>
    <w:rsid w:val="00C0312B"/>
    <w:rsid w:val="00C03876"/>
    <w:rsid w:val="00C03DBC"/>
    <w:rsid w:val="00C04D3A"/>
    <w:rsid w:val="00C04E77"/>
    <w:rsid w:val="00C05E53"/>
    <w:rsid w:val="00C061A7"/>
    <w:rsid w:val="00C0663C"/>
    <w:rsid w:val="00C06658"/>
    <w:rsid w:val="00C07252"/>
    <w:rsid w:val="00C07369"/>
    <w:rsid w:val="00C10AB5"/>
    <w:rsid w:val="00C10F3B"/>
    <w:rsid w:val="00C11322"/>
    <w:rsid w:val="00C1178B"/>
    <w:rsid w:val="00C117B2"/>
    <w:rsid w:val="00C118CD"/>
    <w:rsid w:val="00C11DBD"/>
    <w:rsid w:val="00C13B01"/>
    <w:rsid w:val="00C1410B"/>
    <w:rsid w:val="00C15418"/>
    <w:rsid w:val="00C15C59"/>
    <w:rsid w:val="00C15FE1"/>
    <w:rsid w:val="00C178A3"/>
    <w:rsid w:val="00C20CE6"/>
    <w:rsid w:val="00C20DBD"/>
    <w:rsid w:val="00C20FEC"/>
    <w:rsid w:val="00C22757"/>
    <w:rsid w:val="00C22CBF"/>
    <w:rsid w:val="00C22D21"/>
    <w:rsid w:val="00C23303"/>
    <w:rsid w:val="00C2465F"/>
    <w:rsid w:val="00C24CC0"/>
    <w:rsid w:val="00C2501E"/>
    <w:rsid w:val="00C26559"/>
    <w:rsid w:val="00C267CF"/>
    <w:rsid w:val="00C26911"/>
    <w:rsid w:val="00C26B8B"/>
    <w:rsid w:val="00C27D19"/>
    <w:rsid w:val="00C30320"/>
    <w:rsid w:val="00C31C54"/>
    <w:rsid w:val="00C32C28"/>
    <w:rsid w:val="00C32E5D"/>
    <w:rsid w:val="00C3334B"/>
    <w:rsid w:val="00C33FBC"/>
    <w:rsid w:val="00C3416A"/>
    <w:rsid w:val="00C34AC1"/>
    <w:rsid w:val="00C36A94"/>
    <w:rsid w:val="00C4040C"/>
    <w:rsid w:val="00C404F3"/>
    <w:rsid w:val="00C40F65"/>
    <w:rsid w:val="00C417A6"/>
    <w:rsid w:val="00C41B2A"/>
    <w:rsid w:val="00C4216C"/>
    <w:rsid w:val="00C423E5"/>
    <w:rsid w:val="00C42D0F"/>
    <w:rsid w:val="00C443E6"/>
    <w:rsid w:val="00C456E9"/>
    <w:rsid w:val="00C45A8B"/>
    <w:rsid w:val="00C45C28"/>
    <w:rsid w:val="00C477C3"/>
    <w:rsid w:val="00C5137F"/>
    <w:rsid w:val="00C518F5"/>
    <w:rsid w:val="00C519DF"/>
    <w:rsid w:val="00C52A71"/>
    <w:rsid w:val="00C52F03"/>
    <w:rsid w:val="00C53763"/>
    <w:rsid w:val="00C54066"/>
    <w:rsid w:val="00C54201"/>
    <w:rsid w:val="00C5442D"/>
    <w:rsid w:val="00C544C0"/>
    <w:rsid w:val="00C5463B"/>
    <w:rsid w:val="00C558CD"/>
    <w:rsid w:val="00C568DF"/>
    <w:rsid w:val="00C569B2"/>
    <w:rsid w:val="00C569C7"/>
    <w:rsid w:val="00C57D46"/>
    <w:rsid w:val="00C57E9F"/>
    <w:rsid w:val="00C6376C"/>
    <w:rsid w:val="00C63C68"/>
    <w:rsid w:val="00C63EA1"/>
    <w:rsid w:val="00C642C4"/>
    <w:rsid w:val="00C651FB"/>
    <w:rsid w:val="00C65806"/>
    <w:rsid w:val="00C660E7"/>
    <w:rsid w:val="00C66D36"/>
    <w:rsid w:val="00C67305"/>
    <w:rsid w:val="00C679CE"/>
    <w:rsid w:val="00C70822"/>
    <w:rsid w:val="00C71237"/>
    <w:rsid w:val="00C71601"/>
    <w:rsid w:val="00C725F0"/>
    <w:rsid w:val="00C73524"/>
    <w:rsid w:val="00C7451F"/>
    <w:rsid w:val="00C75039"/>
    <w:rsid w:val="00C7599E"/>
    <w:rsid w:val="00C76F6A"/>
    <w:rsid w:val="00C77B52"/>
    <w:rsid w:val="00C8091E"/>
    <w:rsid w:val="00C80D72"/>
    <w:rsid w:val="00C80E71"/>
    <w:rsid w:val="00C80F01"/>
    <w:rsid w:val="00C820F5"/>
    <w:rsid w:val="00C82AF7"/>
    <w:rsid w:val="00C83317"/>
    <w:rsid w:val="00C84376"/>
    <w:rsid w:val="00C85E15"/>
    <w:rsid w:val="00C86061"/>
    <w:rsid w:val="00C86F5F"/>
    <w:rsid w:val="00C90262"/>
    <w:rsid w:val="00C92518"/>
    <w:rsid w:val="00C941A0"/>
    <w:rsid w:val="00C94A51"/>
    <w:rsid w:val="00C94C5E"/>
    <w:rsid w:val="00C95215"/>
    <w:rsid w:val="00C95396"/>
    <w:rsid w:val="00C95774"/>
    <w:rsid w:val="00C96479"/>
    <w:rsid w:val="00C96629"/>
    <w:rsid w:val="00C9677F"/>
    <w:rsid w:val="00C96E88"/>
    <w:rsid w:val="00C97021"/>
    <w:rsid w:val="00C97678"/>
    <w:rsid w:val="00CA0012"/>
    <w:rsid w:val="00CA040E"/>
    <w:rsid w:val="00CA09F5"/>
    <w:rsid w:val="00CA17D1"/>
    <w:rsid w:val="00CA19CF"/>
    <w:rsid w:val="00CA25CB"/>
    <w:rsid w:val="00CA34EC"/>
    <w:rsid w:val="00CA4B7C"/>
    <w:rsid w:val="00CA5E49"/>
    <w:rsid w:val="00CA746E"/>
    <w:rsid w:val="00CB0BAD"/>
    <w:rsid w:val="00CB226E"/>
    <w:rsid w:val="00CB2901"/>
    <w:rsid w:val="00CB2E0C"/>
    <w:rsid w:val="00CB3103"/>
    <w:rsid w:val="00CB41FB"/>
    <w:rsid w:val="00CB4D90"/>
    <w:rsid w:val="00CB53C3"/>
    <w:rsid w:val="00CB5C96"/>
    <w:rsid w:val="00CB5EEB"/>
    <w:rsid w:val="00CB5FB6"/>
    <w:rsid w:val="00CB7CF0"/>
    <w:rsid w:val="00CC0467"/>
    <w:rsid w:val="00CC099F"/>
    <w:rsid w:val="00CC0B56"/>
    <w:rsid w:val="00CC134B"/>
    <w:rsid w:val="00CC1668"/>
    <w:rsid w:val="00CC1B82"/>
    <w:rsid w:val="00CC255D"/>
    <w:rsid w:val="00CC2B8B"/>
    <w:rsid w:val="00CC3B71"/>
    <w:rsid w:val="00CC5515"/>
    <w:rsid w:val="00CC5A3E"/>
    <w:rsid w:val="00CC6764"/>
    <w:rsid w:val="00CC7523"/>
    <w:rsid w:val="00CD29A9"/>
    <w:rsid w:val="00CD2F83"/>
    <w:rsid w:val="00CD2F98"/>
    <w:rsid w:val="00CD3604"/>
    <w:rsid w:val="00CD37D0"/>
    <w:rsid w:val="00CD3C21"/>
    <w:rsid w:val="00CD43D5"/>
    <w:rsid w:val="00CD533E"/>
    <w:rsid w:val="00CD56A5"/>
    <w:rsid w:val="00CD639A"/>
    <w:rsid w:val="00CD657B"/>
    <w:rsid w:val="00CD6C9C"/>
    <w:rsid w:val="00CD75DC"/>
    <w:rsid w:val="00CE0430"/>
    <w:rsid w:val="00CE0DF7"/>
    <w:rsid w:val="00CE23C3"/>
    <w:rsid w:val="00CE26D5"/>
    <w:rsid w:val="00CE274B"/>
    <w:rsid w:val="00CE2A93"/>
    <w:rsid w:val="00CE4C14"/>
    <w:rsid w:val="00CE5153"/>
    <w:rsid w:val="00CE58ED"/>
    <w:rsid w:val="00CE6560"/>
    <w:rsid w:val="00CE71D0"/>
    <w:rsid w:val="00CE7AD1"/>
    <w:rsid w:val="00CE7E77"/>
    <w:rsid w:val="00CF1B7B"/>
    <w:rsid w:val="00CF1E2B"/>
    <w:rsid w:val="00CF23F6"/>
    <w:rsid w:val="00CF2A4D"/>
    <w:rsid w:val="00CF2EA4"/>
    <w:rsid w:val="00CF3430"/>
    <w:rsid w:val="00CF498A"/>
    <w:rsid w:val="00CF6D1A"/>
    <w:rsid w:val="00CF756F"/>
    <w:rsid w:val="00CF7687"/>
    <w:rsid w:val="00D00485"/>
    <w:rsid w:val="00D017D1"/>
    <w:rsid w:val="00D018EA"/>
    <w:rsid w:val="00D02352"/>
    <w:rsid w:val="00D03A0A"/>
    <w:rsid w:val="00D0442C"/>
    <w:rsid w:val="00D04F5F"/>
    <w:rsid w:val="00D05180"/>
    <w:rsid w:val="00D05A57"/>
    <w:rsid w:val="00D0627D"/>
    <w:rsid w:val="00D06705"/>
    <w:rsid w:val="00D07709"/>
    <w:rsid w:val="00D0798F"/>
    <w:rsid w:val="00D07BD6"/>
    <w:rsid w:val="00D1003F"/>
    <w:rsid w:val="00D10EC7"/>
    <w:rsid w:val="00D117D5"/>
    <w:rsid w:val="00D120EE"/>
    <w:rsid w:val="00D1293D"/>
    <w:rsid w:val="00D12AD0"/>
    <w:rsid w:val="00D15621"/>
    <w:rsid w:val="00D16185"/>
    <w:rsid w:val="00D16592"/>
    <w:rsid w:val="00D16EAC"/>
    <w:rsid w:val="00D20FF8"/>
    <w:rsid w:val="00D2199A"/>
    <w:rsid w:val="00D21DC2"/>
    <w:rsid w:val="00D22C29"/>
    <w:rsid w:val="00D243CE"/>
    <w:rsid w:val="00D30951"/>
    <w:rsid w:val="00D31C2A"/>
    <w:rsid w:val="00D32738"/>
    <w:rsid w:val="00D3319D"/>
    <w:rsid w:val="00D338E4"/>
    <w:rsid w:val="00D33C4F"/>
    <w:rsid w:val="00D3461A"/>
    <w:rsid w:val="00D35715"/>
    <w:rsid w:val="00D3586B"/>
    <w:rsid w:val="00D370F2"/>
    <w:rsid w:val="00D371B6"/>
    <w:rsid w:val="00D40B6D"/>
    <w:rsid w:val="00D43184"/>
    <w:rsid w:val="00D4694F"/>
    <w:rsid w:val="00D47CC7"/>
    <w:rsid w:val="00D500EF"/>
    <w:rsid w:val="00D50342"/>
    <w:rsid w:val="00D507FD"/>
    <w:rsid w:val="00D520AF"/>
    <w:rsid w:val="00D52607"/>
    <w:rsid w:val="00D52CB6"/>
    <w:rsid w:val="00D52CE0"/>
    <w:rsid w:val="00D52D23"/>
    <w:rsid w:val="00D53E61"/>
    <w:rsid w:val="00D5534A"/>
    <w:rsid w:val="00D553AA"/>
    <w:rsid w:val="00D5549E"/>
    <w:rsid w:val="00D55D8C"/>
    <w:rsid w:val="00D56CA9"/>
    <w:rsid w:val="00D57885"/>
    <w:rsid w:val="00D57E30"/>
    <w:rsid w:val="00D60F91"/>
    <w:rsid w:val="00D6190A"/>
    <w:rsid w:val="00D61CEB"/>
    <w:rsid w:val="00D649C2"/>
    <w:rsid w:val="00D67F0F"/>
    <w:rsid w:val="00D700F9"/>
    <w:rsid w:val="00D71222"/>
    <w:rsid w:val="00D7192F"/>
    <w:rsid w:val="00D719A9"/>
    <w:rsid w:val="00D733D3"/>
    <w:rsid w:val="00D73A6D"/>
    <w:rsid w:val="00D73D82"/>
    <w:rsid w:val="00D74420"/>
    <w:rsid w:val="00D74594"/>
    <w:rsid w:val="00D7578E"/>
    <w:rsid w:val="00D75ECA"/>
    <w:rsid w:val="00D75F5E"/>
    <w:rsid w:val="00D8144B"/>
    <w:rsid w:val="00D814F3"/>
    <w:rsid w:val="00D814F4"/>
    <w:rsid w:val="00D826BF"/>
    <w:rsid w:val="00D8336C"/>
    <w:rsid w:val="00D83A63"/>
    <w:rsid w:val="00D8571B"/>
    <w:rsid w:val="00D86437"/>
    <w:rsid w:val="00D866CE"/>
    <w:rsid w:val="00D8787D"/>
    <w:rsid w:val="00D903C9"/>
    <w:rsid w:val="00D907A6"/>
    <w:rsid w:val="00D909B7"/>
    <w:rsid w:val="00D90E65"/>
    <w:rsid w:val="00D91577"/>
    <w:rsid w:val="00D918A1"/>
    <w:rsid w:val="00D91FD5"/>
    <w:rsid w:val="00D9284C"/>
    <w:rsid w:val="00D92E86"/>
    <w:rsid w:val="00D9322B"/>
    <w:rsid w:val="00D93A13"/>
    <w:rsid w:val="00D9482A"/>
    <w:rsid w:val="00D95459"/>
    <w:rsid w:val="00D95575"/>
    <w:rsid w:val="00D976FC"/>
    <w:rsid w:val="00D97DBB"/>
    <w:rsid w:val="00DA0C73"/>
    <w:rsid w:val="00DA0F2F"/>
    <w:rsid w:val="00DA40F9"/>
    <w:rsid w:val="00DA4191"/>
    <w:rsid w:val="00DA4961"/>
    <w:rsid w:val="00DA4987"/>
    <w:rsid w:val="00DA5323"/>
    <w:rsid w:val="00DA54EB"/>
    <w:rsid w:val="00DA71DF"/>
    <w:rsid w:val="00DB058A"/>
    <w:rsid w:val="00DB0BE4"/>
    <w:rsid w:val="00DB103E"/>
    <w:rsid w:val="00DB1A92"/>
    <w:rsid w:val="00DB249C"/>
    <w:rsid w:val="00DB3CF9"/>
    <w:rsid w:val="00DB4CDE"/>
    <w:rsid w:val="00DB5691"/>
    <w:rsid w:val="00DB59BE"/>
    <w:rsid w:val="00DB5BDB"/>
    <w:rsid w:val="00DB67AA"/>
    <w:rsid w:val="00DB6B7B"/>
    <w:rsid w:val="00DB6E1D"/>
    <w:rsid w:val="00DB6E8B"/>
    <w:rsid w:val="00DB7B38"/>
    <w:rsid w:val="00DC0519"/>
    <w:rsid w:val="00DC0E33"/>
    <w:rsid w:val="00DC106A"/>
    <w:rsid w:val="00DC1A23"/>
    <w:rsid w:val="00DC2043"/>
    <w:rsid w:val="00DC390B"/>
    <w:rsid w:val="00DC4832"/>
    <w:rsid w:val="00DC4C76"/>
    <w:rsid w:val="00DC4EED"/>
    <w:rsid w:val="00DC61A2"/>
    <w:rsid w:val="00DC660C"/>
    <w:rsid w:val="00DC6A08"/>
    <w:rsid w:val="00DD092E"/>
    <w:rsid w:val="00DD21A7"/>
    <w:rsid w:val="00DD2229"/>
    <w:rsid w:val="00DD22D1"/>
    <w:rsid w:val="00DD2717"/>
    <w:rsid w:val="00DD3147"/>
    <w:rsid w:val="00DD3679"/>
    <w:rsid w:val="00DD4803"/>
    <w:rsid w:val="00DD4850"/>
    <w:rsid w:val="00DE0267"/>
    <w:rsid w:val="00DE0EB0"/>
    <w:rsid w:val="00DE15A3"/>
    <w:rsid w:val="00DE3104"/>
    <w:rsid w:val="00DE365E"/>
    <w:rsid w:val="00DE38DC"/>
    <w:rsid w:val="00DE39E0"/>
    <w:rsid w:val="00DE416C"/>
    <w:rsid w:val="00DE45B0"/>
    <w:rsid w:val="00DE64D7"/>
    <w:rsid w:val="00DE66DB"/>
    <w:rsid w:val="00DE7AB9"/>
    <w:rsid w:val="00DF00BB"/>
    <w:rsid w:val="00DF0BB0"/>
    <w:rsid w:val="00DF161A"/>
    <w:rsid w:val="00DF3F47"/>
    <w:rsid w:val="00DF77EA"/>
    <w:rsid w:val="00DF7B6B"/>
    <w:rsid w:val="00DF7B8D"/>
    <w:rsid w:val="00E00141"/>
    <w:rsid w:val="00E0135F"/>
    <w:rsid w:val="00E01462"/>
    <w:rsid w:val="00E01479"/>
    <w:rsid w:val="00E018D5"/>
    <w:rsid w:val="00E018DF"/>
    <w:rsid w:val="00E034E9"/>
    <w:rsid w:val="00E036DE"/>
    <w:rsid w:val="00E03875"/>
    <w:rsid w:val="00E03D57"/>
    <w:rsid w:val="00E05D2E"/>
    <w:rsid w:val="00E0676E"/>
    <w:rsid w:val="00E06F32"/>
    <w:rsid w:val="00E078FB"/>
    <w:rsid w:val="00E10C12"/>
    <w:rsid w:val="00E10D1E"/>
    <w:rsid w:val="00E10DA4"/>
    <w:rsid w:val="00E12087"/>
    <w:rsid w:val="00E127F4"/>
    <w:rsid w:val="00E136A9"/>
    <w:rsid w:val="00E13A31"/>
    <w:rsid w:val="00E13BE2"/>
    <w:rsid w:val="00E14A33"/>
    <w:rsid w:val="00E15297"/>
    <w:rsid w:val="00E1575C"/>
    <w:rsid w:val="00E15AE7"/>
    <w:rsid w:val="00E16289"/>
    <w:rsid w:val="00E16D58"/>
    <w:rsid w:val="00E1744B"/>
    <w:rsid w:val="00E17643"/>
    <w:rsid w:val="00E17D60"/>
    <w:rsid w:val="00E216AF"/>
    <w:rsid w:val="00E226FA"/>
    <w:rsid w:val="00E228FD"/>
    <w:rsid w:val="00E2293D"/>
    <w:rsid w:val="00E22A42"/>
    <w:rsid w:val="00E244D2"/>
    <w:rsid w:val="00E24C81"/>
    <w:rsid w:val="00E25385"/>
    <w:rsid w:val="00E25517"/>
    <w:rsid w:val="00E258F1"/>
    <w:rsid w:val="00E26A19"/>
    <w:rsid w:val="00E30B4A"/>
    <w:rsid w:val="00E315EC"/>
    <w:rsid w:val="00E31BD4"/>
    <w:rsid w:val="00E31F65"/>
    <w:rsid w:val="00E325D0"/>
    <w:rsid w:val="00E32873"/>
    <w:rsid w:val="00E334FF"/>
    <w:rsid w:val="00E348B8"/>
    <w:rsid w:val="00E34F5F"/>
    <w:rsid w:val="00E362E1"/>
    <w:rsid w:val="00E36834"/>
    <w:rsid w:val="00E40903"/>
    <w:rsid w:val="00E43188"/>
    <w:rsid w:val="00E43C3D"/>
    <w:rsid w:val="00E4434E"/>
    <w:rsid w:val="00E44DA0"/>
    <w:rsid w:val="00E453A8"/>
    <w:rsid w:val="00E4656E"/>
    <w:rsid w:val="00E47828"/>
    <w:rsid w:val="00E47E29"/>
    <w:rsid w:val="00E50378"/>
    <w:rsid w:val="00E50444"/>
    <w:rsid w:val="00E5178D"/>
    <w:rsid w:val="00E5194D"/>
    <w:rsid w:val="00E538D1"/>
    <w:rsid w:val="00E5392B"/>
    <w:rsid w:val="00E54071"/>
    <w:rsid w:val="00E54568"/>
    <w:rsid w:val="00E60DB9"/>
    <w:rsid w:val="00E60EE7"/>
    <w:rsid w:val="00E614CA"/>
    <w:rsid w:val="00E624B5"/>
    <w:rsid w:val="00E639A9"/>
    <w:rsid w:val="00E64B9E"/>
    <w:rsid w:val="00E65E0A"/>
    <w:rsid w:val="00E66A10"/>
    <w:rsid w:val="00E70B4B"/>
    <w:rsid w:val="00E73F9D"/>
    <w:rsid w:val="00E748C2"/>
    <w:rsid w:val="00E7559D"/>
    <w:rsid w:val="00E75B13"/>
    <w:rsid w:val="00E760AE"/>
    <w:rsid w:val="00E77270"/>
    <w:rsid w:val="00E77A4D"/>
    <w:rsid w:val="00E80132"/>
    <w:rsid w:val="00E8071C"/>
    <w:rsid w:val="00E80B4C"/>
    <w:rsid w:val="00E812C0"/>
    <w:rsid w:val="00E81E75"/>
    <w:rsid w:val="00E847CB"/>
    <w:rsid w:val="00E84AC9"/>
    <w:rsid w:val="00E8533C"/>
    <w:rsid w:val="00E85C9A"/>
    <w:rsid w:val="00E863E6"/>
    <w:rsid w:val="00E86D06"/>
    <w:rsid w:val="00E86FDE"/>
    <w:rsid w:val="00E872ED"/>
    <w:rsid w:val="00E87FE1"/>
    <w:rsid w:val="00E904DD"/>
    <w:rsid w:val="00E90703"/>
    <w:rsid w:val="00E9085C"/>
    <w:rsid w:val="00E909B6"/>
    <w:rsid w:val="00E90D46"/>
    <w:rsid w:val="00E91263"/>
    <w:rsid w:val="00E91858"/>
    <w:rsid w:val="00E91C75"/>
    <w:rsid w:val="00E91DF0"/>
    <w:rsid w:val="00E91FD1"/>
    <w:rsid w:val="00E9268D"/>
    <w:rsid w:val="00E92887"/>
    <w:rsid w:val="00E92E0D"/>
    <w:rsid w:val="00E92F3D"/>
    <w:rsid w:val="00E931CC"/>
    <w:rsid w:val="00E938E6"/>
    <w:rsid w:val="00E93EF0"/>
    <w:rsid w:val="00E94646"/>
    <w:rsid w:val="00E94FF8"/>
    <w:rsid w:val="00E95EC9"/>
    <w:rsid w:val="00E95F40"/>
    <w:rsid w:val="00E967CF"/>
    <w:rsid w:val="00E96A03"/>
    <w:rsid w:val="00E970A8"/>
    <w:rsid w:val="00E97E15"/>
    <w:rsid w:val="00E97E4B"/>
    <w:rsid w:val="00EA0551"/>
    <w:rsid w:val="00EA05C8"/>
    <w:rsid w:val="00EA16ED"/>
    <w:rsid w:val="00EA1A70"/>
    <w:rsid w:val="00EA2AF8"/>
    <w:rsid w:val="00EA33A9"/>
    <w:rsid w:val="00EA3B25"/>
    <w:rsid w:val="00EA5E81"/>
    <w:rsid w:val="00EA7519"/>
    <w:rsid w:val="00EA76CC"/>
    <w:rsid w:val="00EB032B"/>
    <w:rsid w:val="00EB0C4F"/>
    <w:rsid w:val="00EB14E6"/>
    <w:rsid w:val="00EB2322"/>
    <w:rsid w:val="00EB2E97"/>
    <w:rsid w:val="00EB31DD"/>
    <w:rsid w:val="00EB4C20"/>
    <w:rsid w:val="00EB4FBB"/>
    <w:rsid w:val="00EB5BD2"/>
    <w:rsid w:val="00EB638F"/>
    <w:rsid w:val="00EB7725"/>
    <w:rsid w:val="00EB7A8E"/>
    <w:rsid w:val="00EB7BCC"/>
    <w:rsid w:val="00EC0FE9"/>
    <w:rsid w:val="00EC1E95"/>
    <w:rsid w:val="00EC4009"/>
    <w:rsid w:val="00EC4B0A"/>
    <w:rsid w:val="00EC5818"/>
    <w:rsid w:val="00EC58E0"/>
    <w:rsid w:val="00EC64D7"/>
    <w:rsid w:val="00EC65C3"/>
    <w:rsid w:val="00EC7619"/>
    <w:rsid w:val="00EC793F"/>
    <w:rsid w:val="00ED0B26"/>
    <w:rsid w:val="00ED0E0C"/>
    <w:rsid w:val="00ED106F"/>
    <w:rsid w:val="00ED1D26"/>
    <w:rsid w:val="00ED20F4"/>
    <w:rsid w:val="00ED29C8"/>
    <w:rsid w:val="00ED2B82"/>
    <w:rsid w:val="00ED32F7"/>
    <w:rsid w:val="00ED4345"/>
    <w:rsid w:val="00ED532C"/>
    <w:rsid w:val="00ED65DB"/>
    <w:rsid w:val="00ED681E"/>
    <w:rsid w:val="00ED7EDB"/>
    <w:rsid w:val="00EE005B"/>
    <w:rsid w:val="00EE0295"/>
    <w:rsid w:val="00EE052E"/>
    <w:rsid w:val="00EE0B2E"/>
    <w:rsid w:val="00EE1A54"/>
    <w:rsid w:val="00EE2FBF"/>
    <w:rsid w:val="00EE308C"/>
    <w:rsid w:val="00EE36CD"/>
    <w:rsid w:val="00EE3AB1"/>
    <w:rsid w:val="00EE3F36"/>
    <w:rsid w:val="00EE46FE"/>
    <w:rsid w:val="00EE67AC"/>
    <w:rsid w:val="00EE6C36"/>
    <w:rsid w:val="00EE7128"/>
    <w:rsid w:val="00EF00ED"/>
    <w:rsid w:val="00EF15D1"/>
    <w:rsid w:val="00EF254D"/>
    <w:rsid w:val="00EF2C98"/>
    <w:rsid w:val="00EF34DC"/>
    <w:rsid w:val="00EF3CB1"/>
    <w:rsid w:val="00EF407B"/>
    <w:rsid w:val="00EF43C5"/>
    <w:rsid w:val="00EF57D7"/>
    <w:rsid w:val="00EF6A87"/>
    <w:rsid w:val="00EF6AA7"/>
    <w:rsid w:val="00EF7150"/>
    <w:rsid w:val="00EF72BE"/>
    <w:rsid w:val="00EF7B91"/>
    <w:rsid w:val="00F00023"/>
    <w:rsid w:val="00F0214D"/>
    <w:rsid w:val="00F02369"/>
    <w:rsid w:val="00F02DF1"/>
    <w:rsid w:val="00F04635"/>
    <w:rsid w:val="00F05F30"/>
    <w:rsid w:val="00F114F6"/>
    <w:rsid w:val="00F1163D"/>
    <w:rsid w:val="00F12073"/>
    <w:rsid w:val="00F12D4F"/>
    <w:rsid w:val="00F12E8B"/>
    <w:rsid w:val="00F12F4D"/>
    <w:rsid w:val="00F14049"/>
    <w:rsid w:val="00F14320"/>
    <w:rsid w:val="00F15615"/>
    <w:rsid w:val="00F15839"/>
    <w:rsid w:val="00F15C1F"/>
    <w:rsid w:val="00F15D52"/>
    <w:rsid w:val="00F16873"/>
    <w:rsid w:val="00F20CD9"/>
    <w:rsid w:val="00F21051"/>
    <w:rsid w:val="00F2214A"/>
    <w:rsid w:val="00F2254E"/>
    <w:rsid w:val="00F22592"/>
    <w:rsid w:val="00F236E0"/>
    <w:rsid w:val="00F2381C"/>
    <w:rsid w:val="00F2456B"/>
    <w:rsid w:val="00F247AD"/>
    <w:rsid w:val="00F255EC"/>
    <w:rsid w:val="00F25851"/>
    <w:rsid w:val="00F2742C"/>
    <w:rsid w:val="00F274AA"/>
    <w:rsid w:val="00F27A0D"/>
    <w:rsid w:val="00F30315"/>
    <w:rsid w:val="00F3052A"/>
    <w:rsid w:val="00F30CAA"/>
    <w:rsid w:val="00F3160F"/>
    <w:rsid w:val="00F317B1"/>
    <w:rsid w:val="00F31BF7"/>
    <w:rsid w:val="00F322A0"/>
    <w:rsid w:val="00F32588"/>
    <w:rsid w:val="00F334F9"/>
    <w:rsid w:val="00F357B7"/>
    <w:rsid w:val="00F36F89"/>
    <w:rsid w:val="00F37D7E"/>
    <w:rsid w:val="00F40946"/>
    <w:rsid w:val="00F40EA1"/>
    <w:rsid w:val="00F43F97"/>
    <w:rsid w:val="00F44939"/>
    <w:rsid w:val="00F44B6A"/>
    <w:rsid w:val="00F44B85"/>
    <w:rsid w:val="00F454EB"/>
    <w:rsid w:val="00F479E0"/>
    <w:rsid w:val="00F47D98"/>
    <w:rsid w:val="00F50E61"/>
    <w:rsid w:val="00F51029"/>
    <w:rsid w:val="00F512AB"/>
    <w:rsid w:val="00F524E1"/>
    <w:rsid w:val="00F52B03"/>
    <w:rsid w:val="00F53A58"/>
    <w:rsid w:val="00F53B8B"/>
    <w:rsid w:val="00F543C3"/>
    <w:rsid w:val="00F55473"/>
    <w:rsid w:val="00F55EB8"/>
    <w:rsid w:val="00F5678C"/>
    <w:rsid w:val="00F57599"/>
    <w:rsid w:val="00F612D3"/>
    <w:rsid w:val="00F6154B"/>
    <w:rsid w:val="00F61DD6"/>
    <w:rsid w:val="00F62F53"/>
    <w:rsid w:val="00F630D6"/>
    <w:rsid w:val="00F63146"/>
    <w:rsid w:val="00F63871"/>
    <w:rsid w:val="00F644C3"/>
    <w:rsid w:val="00F64B6C"/>
    <w:rsid w:val="00F6509D"/>
    <w:rsid w:val="00F65432"/>
    <w:rsid w:val="00F672CE"/>
    <w:rsid w:val="00F67E99"/>
    <w:rsid w:val="00F71147"/>
    <w:rsid w:val="00F715C8"/>
    <w:rsid w:val="00F725F3"/>
    <w:rsid w:val="00F7318C"/>
    <w:rsid w:val="00F74354"/>
    <w:rsid w:val="00F74739"/>
    <w:rsid w:val="00F74E41"/>
    <w:rsid w:val="00F75EC2"/>
    <w:rsid w:val="00F76197"/>
    <w:rsid w:val="00F76788"/>
    <w:rsid w:val="00F77B74"/>
    <w:rsid w:val="00F816EE"/>
    <w:rsid w:val="00F81AD5"/>
    <w:rsid w:val="00F8255B"/>
    <w:rsid w:val="00F82DAC"/>
    <w:rsid w:val="00F8317C"/>
    <w:rsid w:val="00F8334D"/>
    <w:rsid w:val="00F84324"/>
    <w:rsid w:val="00F845E0"/>
    <w:rsid w:val="00F84682"/>
    <w:rsid w:val="00F84B99"/>
    <w:rsid w:val="00F84F7D"/>
    <w:rsid w:val="00F85520"/>
    <w:rsid w:val="00F85521"/>
    <w:rsid w:val="00F87120"/>
    <w:rsid w:val="00F903C4"/>
    <w:rsid w:val="00F913E8"/>
    <w:rsid w:val="00F92152"/>
    <w:rsid w:val="00F92EA6"/>
    <w:rsid w:val="00F939F2"/>
    <w:rsid w:val="00F967A8"/>
    <w:rsid w:val="00F97097"/>
    <w:rsid w:val="00FA031B"/>
    <w:rsid w:val="00FA0F74"/>
    <w:rsid w:val="00FA11F0"/>
    <w:rsid w:val="00FA1A5D"/>
    <w:rsid w:val="00FA2B9D"/>
    <w:rsid w:val="00FA443F"/>
    <w:rsid w:val="00FA4FBB"/>
    <w:rsid w:val="00FA657B"/>
    <w:rsid w:val="00FA65E0"/>
    <w:rsid w:val="00FA6608"/>
    <w:rsid w:val="00FA6B7E"/>
    <w:rsid w:val="00FA6D12"/>
    <w:rsid w:val="00FA6FFB"/>
    <w:rsid w:val="00FA72CC"/>
    <w:rsid w:val="00FA7379"/>
    <w:rsid w:val="00FB0F79"/>
    <w:rsid w:val="00FB1717"/>
    <w:rsid w:val="00FB20FC"/>
    <w:rsid w:val="00FB349D"/>
    <w:rsid w:val="00FB514D"/>
    <w:rsid w:val="00FB52BA"/>
    <w:rsid w:val="00FB5593"/>
    <w:rsid w:val="00FB57A6"/>
    <w:rsid w:val="00FB6044"/>
    <w:rsid w:val="00FB6463"/>
    <w:rsid w:val="00FB6A26"/>
    <w:rsid w:val="00FC090D"/>
    <w:rsid w:val="00FC180C"/>
    <w:rsid w:val="00FC19AB"/>
    <w:rsid w:val="00FC22C9"/>
    <w:rsid w:val="00FC70E3"/>
    <w:rsid w:val="00FC732D"/>
    <w:rsid w:val="00FC7DB2"/>
    <w:rsid w:val="00FC7DCE"/>
    <w:rsid w:val="00FD08BB"/>
    <w:rsid w:val="00FD0A42"/>
    <w:rsid w:val="00FD1524"/>
    <w:rsid w:val="00FD32B7"/>
    <w:rsid w:val="00FD3937"/>
    <w:rsid w:val="00FD4B34"/>
    <w:rsid w:val="00FD5A78"/>
    <w:rsid w:val="00FD5B3A"/>
    <w:rsid w:val="00FD5BB3"/>
    <w:rsid w:val="00FD6488"/>
    <w:rsid w:val="00FD69C1"/>
    <w:rsid w:val="00FD6E43"/>
    <w:rsid w:val="00FD74D9"/>
    <w:rsid w:val="00FD77C6"/>
    <w:rsid w:val="00FD7D04"/>
    <w:rsid w:val="00FE0E97"/>
    <w:rsid w:val="00FE0EBC"/>
    <w:rsid w:val="00FE13AD"/>
    <w:rsid w:val="00FE1670"/>
    <w:rsid w:val="00FE1E60"/>
    <w:rsid w:val="00FE2C5B"/>
    <w:rsid w:val="00FE36E0"/>
    <w:rsid w:val="00FE4934"/>
    <w:rsid w:val="00FE608D"/>
    <w:rsid w:val="00FE6785"/>
    <w:rsid w:val="00FE6EDE"/>
    <w:rsid w:val="00FE710B"/>
    <w:rsid w:val="00FE7399"/>
    <w:rsid w:val="00FE7FBD"/>
    <w:rsid w:val="00FF0CDA"/>
    <w:rsid w:val="00FF1306"/>
    <w:rsid w:val="00FF13BD"/>
    <w:rsid w:val="00FF2BAB"/>
    <w:rsid w:val="00FF2E5A"/>
    <w:rsid w:val="00FF3145"/>
    <w:rsid w:val="00FF481E"/>
    <w:rsid w:val="00FF5477"/>
    <w:rsid w:val="00FF6163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755566"/>
  <w15:chartTrackingRefBased/>
  <w15:docId w15:val="{AE7DD9C3-1C30-46E1-B445-E33BA4D3B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404040" w:themeColor="text1" w:themeTint="BF"/>
        <w:sz w:val="18"/>
        <w:lang w:val="en-US" w:eastAsia="ko-KR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7318C"/>
    <w:rPr>
      <w:rFonts w:eastAsia="맑은 고딕"/>
      <w:sz w:val="24"/>
    </w:rPr>
  </w:style>
  <w:style w:type="paragraph" w:styleId="10">
    <w:name w:val="heading 1"/>
    <w:basedOn w:val="a0"/>
    <w:next w:val="a0"/>
    <w:link w:val="1Char"/>
    <w:uiPriority w:val="9"/>
    <w:qFormat/>
    <w:pPr>
      <w:keepNext/>
      <w:keepLines/>
      <w:spacing w:before="600" w:after="240" w:line="240" w:lineRule="auto"/>
      <w:outlineLvl w:val="0"/>
    </w:pPr>
    <w:rPr>
      <w:b/>
      <w:bCs/>
      <w:caps/>
      <w:color w:val="1F4E79" w:themeColor="accent1" w:themeShade="80"/>
      <w:sz w:val="2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4F435C"/>
    <w:pPr>
      <w:keepNext/>
      <w:keepLines/>
      <w:spacing w:before="360" w:after="120" w:line="240" w:lineRule="auto"/>
      <w:outlineLvl w:val="1"/>
    </w:pPr>
    <w:rPr>
      <w:b/>
      <w:bCs/>
      <w:color w:val="5B9BD5" w:themeColor="accent1"/>
      <w:sz w:val="28"/>
    </w:rPr>
  </w:style>
  <w:style w:type="paragraph" w:styleId="3">
    <w:name w:val="heading 3"/>
    <w:basedOn w:val="a0"/>
    <w:next w:val="a0"/>
    <w:link w:val="3Char"/>
    <w:uiPriority w:val="9"/>
    <w:semiHidden/>
    <w:unhideWhenUsed/>
    <w:qFormat/>
    <w:rsid w:val="008A4E62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0"/>
    <w:next w:val="a0"/>
    <w:link w:val="4Char"/>
    <w:uiPriority w:val="9"/>
    <w:semiHidden/>
    <w:unhideWhenUsed/>
    <w:qFormat/>
    <w:rsid w:val="009D12E1"/>
    <w:pPr>
      <w:keepNext/>
      <w:ind w:leftChars="400" w:left="400" w:hangingChars="200" w:hanging="2000"/>
      <w:outlineLvl w:val="3"/>
    </w:pPr>
    <w:rPr>
      <w:b/>
      <w:bCs/>
    </w:rPr>
  </w:style>
  <w:style w:type="paragraph" w:styleId="5">
    <w:name w:val="heading 5"/>
    <w:basedOn w:val="a0"/>
    <w:next w:val="a0"/>
    <w:link w:val="5Char"/>
    <w:uiPriority w:val="9"/>
    <w:semiHidden/>
    <w:unhideWhenUsed/>
    <w:qFormat/>
    <w:rsid w:val="00C41B2A"/>
    <w:pPr>
      <w:keepNext/>
      <w:ind w:leftChars="500" w:left="500" w:hangingChars="200" w:hanging="2000"/>
      <w:outlineLvl w:val="4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next w:val="a0"/>
    <w:link w:val="Char"/>
    <w:uiPriority w:val="10"/>
    <w:qFormat/>
    <w:pPr>
      <w:pBdr>
        <w:left w:val="double" w:sz="18" w:space="4" w:color="1F4E79" w:themeColor="accent1" w:themeShade="80"/>
      </w:pBdr>
      <w:spacing w:after="0" w:line="420" w:lineRule="exact"/>
    </w:pPr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</w:rPr>
  </w:style>
  <w:style w:type="character" w:customStyle="1" w:styleId="Char">
    <w:name w:val="제목 Char"/>
    <w:basedOn w:val="a1"/>
    <w:link w:val="a4"/>
    <w:uiPriority w:val="10"/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</w:rPr>
  </w:style>
  <w:style w:type="table" w:customStyle="1" w:styleId="a5">
    <w:name w:val="표 눈금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0"/>
    <w:next w:val="a0"/>
    <w:link w:val="Char0"/>
    <w:uiPriority w:val="11"/>
    <w:qFormat/>
    <w:pPr>
      <w:numPr>
        <w:ilvl w:val="1"/>
      </w:numPr>
      <w:pBdr>
        <w:left w:val="double" w:sz="18" w:space="4" w:color="1F4E79" w:themeColor="accent1" w:themeShade="80"/>
      </w:pBdr>
      <w:spacing w:before="80" w:after="0" w:line="280" w:lineRule="exact"/>
    </w:pPr>
    <w:rPr>
      <w:b/>
      <w:bCs/>
      <w:color w:val="5B9BD5" w:themeColor="accent1"/>
    </w:rPr>
  </w:style>
  <w:style w:type="character" w:customStyle="1" w:styleId="Char0">
    <w:name w:val="부제 Char"/>
    <w:basedOn w:val="a1"/>
    <w:link w:val="a6"/>
    <w:uiPriority w:val="11"/>
    <w:rPr>
      <w:b/>
      <w:bCs/>
      <w:color w:val="5B9BD5" w:themeColor="accent1"/>
      <w:sz w:val="24"/>
    </w:rPr>
  </w:style>
  <w:style w:type="character" w:customStyle="1" w:styleId="1Char">
    <w:name w:val="제목 1 Char"/>
    <w:basedOn w:val="a1"/>
    <w:link w:val="10"/>
    <w:uiPriority w:val="9"/>
    <w:rPr>
      <w:b/>
      <w:bCs/>
      <w:caps/>
      <w:color w:val="1F4E79" w:themeColor="accent1" w:themeShade="80"/>
      <w:sz w:val="28"/>
    </w:rPr>
  </w:style>
  <w:style w:type="table" w:customStyle="1" w:styleId="a7">
    <w:name w:val="팁 표"/>
    <w:basedOn w:val="a2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DEEAF6" w:themeFill="accent1" w:themeFillTint="33"/>
    </w:tcPr>
    <w:tblStylePr w:type="firstCol">
      <w:pPr>
        <w:wordWrap/>
        <w:jc w:val="center"/>
      </w:pPr>
    </w:tblStylePr>
  </w:style>
  <w:style w:type="paragraph" w:customStyle="1" w:styleId="a8">
    <w:name w:val="팁 텍스트"/>
    <w:basedOn w:val="a0"/>
    <w:uiPriority w:val="99"/>
    <w:pPr>
      <w:spacing w:after="160" w:line="264" w:lineRule="auto"/>
      <w:ind w:right="576"/>
    </w:pPr>
    <w:rPr>
      <w:i/>
      <w:iCs/>
      <w:color w:val="7F7F7F" w:themeColor="text1" w:themeTint="80"/>
      <w:sz w:val="16"/>
    </w:rPr>
  </w:style>
  <w:style w:type="character" w:customStyle="1" w:styleId="a9">
    <w:name w:val="개체 틀 텍스트"/>
    <w:basedOn w:val="a1"/>
    <w:uiPriority w:val="99"/>
    <w:semiHidden/>
    <w:rPr>
      <w:color w:val="808080"/>
    </w:rPr>
  </w:style>
  <w:style w:type="paragraph" w:styleId="aa">
    <w:name w:val="No Spacing"/>
    <w:uiPriority w:val="1"/>
    <w:qFormat/>
    <w:pPr>
      <w:spacing w:after="0" w:line="240" w:lineRule="auto"/>
    </w:pPr>
  </w:style>
  <w:style w:type="character" w:customStyle="1" w:styleId="2Char">
    <w:name w:val="제목 2 Char"/>
    <w:basedOn w:val="a1"/>
    <w:link w:val="2"/>
    <w:uiPriority w:val="9"/>
    <w:rsid w:val="004F435C"/>
    <w:rPr>
      <w:rFonts w:eastAsia="맑은 고딕"/>
      <w:b/>
      <w:bCs/>
      <w:color w:val="5B9BD5" w:themeColor="accent1"/>
      <w:sz w:val="28"/>
    </w:rPr>
  </w:style>
  <w:style w:type="paragraph" w:customStyle="1" w:styleId="a">
    <w:name w:val="글머리 기호 목록"/>
    <w:basedOn w:val="a0"/>
    <w:uiPriority w:val="1"/>
    <w:unhideWhenUsed/>
    <w:qFormat/>
    <w:rsid w:val="004F435C"/>
    <w:pPr>
      <w:numPr>
        <w:numId w:val="1"/>
      </w:numPr>
      <w:spacing w:after="60"/>
    </w:pPr>
  </w:style>
  <w:style w:type="paragraph" w:styleId="ab">
    <w:name w:val="header"/>
    <w:basedOn w:val="a0"/>
    <w:link w:val="Char1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b"/>
    <w:uiPriority w:val="99"/>
  </w:style>
  <w:style w:type="paragraph" w:styleId="ac">
    <w:name w:val="footer"/>
    <w:basedOn w:val="a0"/>
    <w:link w:val="Char2"/>
    <w:uiPriority w:val="99"/>
    <w:unhideWhenUsed/>
    <w:pPr>
      <w:spacing w:before="200" w:after="0" w:line="240" w:lineRule="auto"/>
      <w:contextualSpacing/>
      <w:jc w:val="right"/>
    </w:pPr>
    <w:rPr>
      <w:rFonts w:asciiTheme="majorHAnsi" w:eastAsiaTheme="majorEastAsia" w:hAnsiTheme="majorHAnsi" w:cstheme="majorBidi"/>
      <w:noProof/>
      <w:color w:val="1F4E79" w:themeColor="accent1" w:themeShade="80"/>
      <w:sz w:val="20"/>
    </w:rPr>
  </w:style>
  <w:style w:type="character" w:customStyle="1" w:styleId="Char2">
    <w:name w:val="바닥글 Char"/>
    <w:basedOn w:val="a1"/>
    <w:link w:val="ac"/>
    <w:uiPriority w:val="99"/>
    <w:rPr>
      <w:rFonts w:asciiTheme="majorHAnsi" w:eastAsiaTheme="majorEastAsia" w:hAnsiTheme="majorHAnsi" w:cstheme="majorBidi"/>
      <w:noProof/>
      <w:color w:val="1F4E79" w:themeColor="accent1" w:themeShade="80"/>
      <w:sz w:val="20"/>
    </w:rPr>
  </w:style>
  <w:style w:type="table" w:customStyle="1" w:styleId="41">
    <w:name w:val="눈금 표 4 강조 1"/>
    <w:basedOn w:val="a2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ad">
    <w:name w:val="눈금 표 밝게"/>
    <w:basedOn w:val="a2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e">
    <w:name w:val="프로젝트 범위 표"/>
    <w:basedOn w:val="a2"/>
    <w:uiPriority w:val="99"/>
    <w:pPr>
      <w:spacing w:before="120" w:after="120" w:line="240" w:lineRule="auto"/>
    </w:p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</w:style>
  <w:style w:type="paragraph" w:customStyle="1" w:styleId="af">
    <w:name w:val="바닥글 텍스트"/>
    <w:basedOn w:val="a0"/>
    <w:link w:val="af0"/>
    <w:uiPriority w:val="12"/>
    <w:unhideWhenUsed/>
    <w:pPr>
      <w:spacing w:before="140" w:after="0" w:line="240" w:lineRule="auto"/>
    </w:pPr>
    <w:rPr>
      <w:i/>
      <w:iCs/>
      <w:sz w:val="14"/>
    </w:rPr>
  </w:style>
  <w:style w:type="character" w:customStyle="1" w:styleId="af0">
    <w:name w:val="바닥글 텍스트 문자"/>
    <w:basedOn w:val="a1"/>
    <w:link w:val="af"/>
    <w:uiPriority w:val="12"/>
    <w:rPr>
      <w:i/>
      <w:iCs/>
      <w:sz w:val="14"/>
    </w:rPr>
  </w:style>
  <w:style w:type="character" w:styleId="af1">
    <w:name w:val="Placeholder Text"/>
    <w:basedOn w:val="a1"/>
    <w:uiPriority w:val="99"/>
    <w:semiHidden/>
    <w:rsid w:val="00DB3CF9"/>
    <w:rPr>
      <w:color w:val="808080"/>
    </w:rPr>
  </w:style>
  <w:style w:type="paragraph" w:styleId="af2">
    <w:name w:val="List Paragraph"/>
    <w:basedOn w:val="a0"/>
    <w:uiPriority w:val="99"/>
    <w:unhideWhenUsed/>
    <w:qFormat/>
    <w:rsid w:val="004F435C"/>
    <w:pPr>
      <w:ind w:leftChars="400" w:left="800"/>
    </w:pPr>
  </w:style>
  <w:style w:type="paragraph" w:styleId="af3">
    <w:name w:val="Date"/>
    <w:basedOn w:val="a0"/>
    <w:next w:val="a0"/>
    <w:link w:val="Char3"/>
    <w:uiPriority w:val="99"/>
    <w:semiHidden/>
    <w:unhideWhenUsed/>
    <w:rsid w:val="005162FB"/>
  </w:style>
  <w:style w:type="character" w:customStyle="1" w:styleId="Char3">
    <w:name w:val="날짜 Char"/>
    <w:basedOn w:val="a1"/>
    <w:link w:val="af3"/>
    <w:uiPriority w:val="99"/>
    <w:semiHidden/>
    <w:rsid w:val="005162FB"/>
    <w:rPr>
      <w:rFonts w:eastAsia="맑은 고딕"/>
      <w:sz w:val="24"/>
    </w:rPr>
  </w:style>
  <w:style w:type="numbering" w:customStyle="1" w:styleId="1">
    <w:name w:val="스타일1"/>
    <w:uiPriority w:val="99"/>
    <w:rsid w:val="00DE66DB"/>
    <w:pPr>
      <w:numPr>
        <w:numId w:val="2"/>
      </w:numPr>
    </w:pPr>
  </w:style>
  <w:style w:type="table" w:styleId="af4">
    <w:name w:val="Table Grid"/>
    <w:basedOn w:val="a2"/>
    <w:uiPriority w:val="39"/>
    <w:rsid w:val="00707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0">
    <w:name w:val="Grid Table 4"/>
    <w:basedOn w:val="a2"/>
    <w:uiPriority w:val="49"/>
    <w:rsid w:val="00707C28"/>
    <w:pPr>
      <w:spacing w:after="0" w:line="240" w:lineRule="atLeast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f5">
    <w:name w:val="annotation reference"/>
    <w:basedOn w:val="a1"/>
    <w:uiPriority w:val="99"/>
    <w:semiHidden/>
    <w:unhideWhenUsed/>
    <w:rsid w:val="00182B06"/>
    <w:rPr>
      <w:sz w:val="18"/>
      <w:szCs w:val="18"/>
    </w:rPr>
  </w:style>
  <w:style w:type="paragraph" w:styleId="af6">
    <w:name w:val="annotation text"/>
    <w:basedOn w:val="a0"/>
    <w:link w:val="Char4"/>
    <w:uiPriority w:val="99"/>
    <w:semiHidden/>
    <w:unhideWhenUsed/>
    <w:rsid w:val="00182B06"/>
  </w:style>
  <w:style w:type="character" w:customStyle="1" w:styleId="Char4">
    <w:name w:val="메모 텍스트 Char"/>
    <w:basedOn w:val="a1"/>
    <w:link w:val="af6"/>
    <w:uiPriority w:val="99"/>
    <w:semiHidden/>
    <w:rsid w:val="00182B06"/>
    <w:rPr>
      <w:rFonts w:eastAsia="맑은 고딕"/>
      <w:sz w:val="24"/>
    </w:rPr>
  </w:style>
  <w:style w:type="paragraph" w:styleId="af7">
    <w:name w:val="annotation subject"/>
    <w:basedOn w:val="af6"/>
    <w:next w:val="af6"/>
    <w:link w:val="Char5"/>
    <w:uiPriority w:val="99"/>
    <w:semiHidden/>
    <w:unhideWhenUsed/>
    <w:rsid w:val="00182B06"/>
    <w:rPr>
      <w:b/>
      <w:bCs/>
    </w:rPr>
  </w:style>
  <w:style w:type="character" w:customStyle="1" w:styleId="Char5">
    <w:name w:val="메모 주제 Char"/>
    <w:basedOn w:val="Char4"/>
    <w:link w:val="af7"/>
    <w:uiPriority w:val="99"/>
    <w:semiHidden/>
    <w:rsid w:val="00182B06"/>
    <w:rPr>
      <w:rFonts w:eastAsia="맑은 고딕"/>
      <w:b/>
      <w:bCs/>
      <w:sz w:val="24"/>
    </w:rPr>
  </w:style>
  <w:style w:type="paragraph" w:styleId="af8">
    <w:name w:val="Balloon Text"/>
    <w:basedOn w:val="a0"/>
    <w:link w:val="Char6"/>
    <w:uiPriority w:val="99"/>
    <w:semiHidden/>
    <w:unhideWhenUsed/>
    <w:rsid w:val="00182B0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6">
    <w:name w:val="풍선 도움말 텍스트 Char"/>
    <w:basedOn w:val="a1"/>
    <w:link w:val="af8"/>
    <w:uiPriority w:val="99"/>
    <w:semiHidden/>
    <w:rsid w:val="00182B06"/>
    <w:rPr>
      <w:rFonts w:asciiTheme="majorHAnsi" w:eastAsiaTheme="majorEastAsia" w:hAnsiTheme="majorHAnsi" w:cstheme="majorBidi"/>
      <w:szCs w:val="18"/>
    </w:rPr>
  </w:style>
  <w:style w:type="table" w:styleId="30">
    <w:name w:val="Grid Table 3"/>
    <w:basedOn w:val="a2"/>
    <w:uiPriority w:val="48"/>
    <w:rsid w:val="00533C3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6-6">
    <w:name w:val="Grid Table 6 Colorful Accent 6"/>
    <w:basedOn w:val="a2"/>
    <w:uiPriority w:val="51"/>
    <w:rsid w:val="00533C3C"/>
    <w:pPr>
      <w:spacing w:after="0" w:line="240" w:lineRule="auto"/>
    </w:pPr>
    <w:rPr>
      <w:color w:val="D7230D" w:themeColor="accent6" w:themeShade="BF"/>
    </w:rPr>
    <w:tblPr>
      <w:tblStyleRowBandSize w:val="1"/>
      <w:tblStyleColBandSize w:val="1"/>
      <w:tblBorders>
        <w:top w:val="single" w:sz="4" w:space="0" w:color="F7978B" w:themeColor="accent6" w:themeTint="99"/>
        <w:left w:val="single" w:sz="4" w:space="0" w:color="F7978B" w:themeColor="accent6" w:themeTint="99"/>
        <w:bottom w:val="single" w:sz="4" w:space="0" w:color="F7978B" w:themeColor="accent6" w:themeTint="99"/>
        <w:right w:val="single" w:sz="4" w:space="0" w:color="F7978B" w:themeColor="accent6" w:themeTint="99"/>
        <w:insideH w:val="single" w:sz="4" w:space="0" w:color="F7978B" w:themeColor="accent6" w:themeTint="99"/>
        <w:insideV w:val="single" w:sz="4" w:space="0" w:color="F7978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797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97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CD8" w:themeFill="accent6" w:themeFillTint="33"/>
      </w:tcPr>
    </w:tblStylePr>
    <w:tblStylePr w:type="band1Horz">
      <w:tblPr/>
      <w:tcPr>
        <w:shd w:val="clear" w:color="auto" w:fill="FCDCD8" w:themeFill="accent6" w:themeFillTint="33"/>
      </w:tcPr>
    </w:tblStylePr>
  </w:style>
  <w:style w:type="table" w:styleId="11">
    <w:name w:val="Plain Table 1"/>
    <w:basedOn w:val="a2"/>
    <w:uiPriority w:val="41"/>
    <w:rsid w:val="00533C3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42">
    <w:name w:val="Plain Table 4"/>
    <w:basedOn w:val="a2"/>
    <w:uiPriority w:val="44"/>
    <w:rsid w:val="00533C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6">
    <w:name w:val="Grid Table 6 Colorful"/>
    <w:basedOn w:val="a2"/>
    <w:uiPriority w:val="51"/>
    <w:rsid w:val="00533C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">
    <w:name w:val="TOC Heading"/>
    <w:basedOn w:val="10"/>
    <w:next w:val="a0"/>
    <w:uiPriority w:val="39"/>
    <w:unhideWhenUsed/>
    <w:qFormat/>
    <w:rsid w:val="0032539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E74B5" w:themeColor="accent1" w:themeShade="BF"/>
      <w:sz w:val="32"/>
      <w:szCs w:val="32"/>
    </w:rPr>
  </w:style>
  <w:style w:type="paragraph" w:styleId="20">
    <w:name w:val="toc 2"/>
    <w:basedOn w:val="a0"/>
    <w:next w:val="a0"/>
    <w:autoRedefine/>
    <w:uiPriority w:val="39"/>
    <w:unhideWhenUsed/>
    <w:rsid w:val="005B1D16"/>
    <w:pPr>
      <w:tabs>
        <w:tab w:val="left" w:pos="800"/>
        <w:tab w:val="right" w:leader="dot" w:pos="9323"/>
      </w:tabs>
      <w:ind w:leftChars="200" w:left="480"/>
    </w:pPr>
    <w:rPr>
      <w:rFonts w:ascii="KoPubWorld돋움체 Medium" w:eastAsia="KoPubWorld돋움체 Medium" w:hAnsi="KoPubWorld돋움체 Medium" w:cs="KoPubWorld돋움체 Medium"/>
      <w:b/>
      <w:bCs/>
      <w:noProof/>
    </w:rPr>
  </w:style>
  <w:style w:type="character" w:styleId="af9">
    <w:name w:val="Hyperlink"/>
    <w:basedOn w:val="a1"/>
    <w:uiPriority w:val="99"/>
    <w:unhideWhenUsed/>
    <w:rsid w:val="00325395"/>
    <w:rPr>
      <w:color w:val="40ACD1" w:themeColor="hyperlink"/>
      <w:u w:val="single"/>
    </w:rPr>
  </w:style>
  <w:style w:type="table" w:styleId="afa">
    <w:name w:val="Grid Table Light"/>
    <w:basedOn w:val="a2"/>
    <w:uiPriority w:val="40"/>
    <w:rsid w:val="0029457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0">
    <w:name w:val="Plain Table 5"/>
    <w:basedOn w:val="a2"/>
    <w:uiPriority w:val="45"/>
    <w:rsid w:val="0029457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2">
    <w:name w:val="Grid Table 1 Light"/>
    <w:basedOn w:val="a2"/>
    <w:uiPriority w:val="46"/>
    <w:rsid w:val="0029457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fb">
    <w:name w:val="바탕글"/>
    <w:basedOn w:val="a0"/>
    <w:rsid w:val="002E6DFA"/>
    <w:pPr>
      <w:widowControl w:val="0"/>
      <w:wordWrap w:val="0"/>
      <w:autoSpaceDE w:val="0"/>
      <w:autoSpaceDN w:val="0"/>
      <w:spacing w:after="0" w:line="384" w:lineRule="auto"/>
      <w:jc w:val="both"/>
      <w:textAlignment w:val="baseline"/>
    </w:pPr>
    <w:rPr>
      <w:rFonts w:ascii="함초롬바탕" w:eastAsia="굴림" w:hAnsi="굴림" w:cs="굴림"/>
      <w:color w:val="000000"/>
      <w:sz w:val="20"/>
    </w:rPr>
  </w:style>
  <w:style w:type="paragraph" w:customStyle="1" w:styleId="Default">
    <w:name w:val="Default"/>
    <w:rsid w:val="002E6DFA"/>
    <w:pPr>
      <w:widowControl w:val="0"/>
      <w:autoSpaceDE w:val="0"/>
      <w:autoSpaceDN w:val="0"/>
      <w:adjustRightInd w:val="0"/>
      <w:spacing w:after="0" w:line="240" w:lineRule="auto"/>
    </w:pPr>
    <w:rPr>
      <w:rFonts w:ascii="함초롬돋움a.." w:eastAsia="함초롬돋움a.." w:cs="함초롬돋움a.."/>
      <w:color w:val="000000"/>
      <w:sz w:val="24"/>
      <w:szCs w:val="24"/>
    </w:rPr>
  </w:style>
  <w:style w:type="table" w:styleId="7">
    <w:name w:val="Grid Table 7 Colorful"/>
    <w:basedOn w:val="a2"/>
    <w:uiPriority w:val="52"/>
    <w:rsid w:val="007135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13">
    <w:name w:val="toc 1"/>
    <w:basedOn w:val="a0"/>
    <w:next w:val="a0"/>
    <w:autoRedefine/>
    <w:uiPriority w:val="39"/>
    <w:unhideWhenUsed/>
    <w:rsid w:val="00B40D9C"/>
    <w:pPr>
      <w:spacing w:after="100" w:line="259" w:lineRule="auto"/>
    </w:pPr>
    <w:rPr>
      <w:rFonts w:eastAsiaTheme="minorEastAsia" w:cs="Times New Roman"/>
      <w:color w:val="auto"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B40D9C"/>
    <w:pPr>
      <w:spacing w:after="100" w:line="259" w:lineRule="auto"/>
      <w:ind w:left="440"/>
    </w:pPr>
    <w:rPr>
      <w:rFonts w:eastAsiaTheme="minorEastAsia" w:cs="Times New Roman"/>
      <w:color w:val="auto"/>
      <w:sz w:val="22"/>
      <w:szCs w:val="22"/>
    </w:rPr>
  </w:style>
  <w:style w:type="table" w:styleId="51">
    <w:name w:val="Grid Table 5 Dark"/>
    <w:basedOn w:val="a2"/>
    <w:uiPriority w:val="50"/>
    <w:rsid w:val="00AD1C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14">
    <w:name w:val="List Table 1 Light"/>
    <w:basedOn w:val="a2"/>
    <w:uiPriority w:val="46"/>
    <w:rsid w:val="006F2E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7-3">
    <w:name w:val="List Table 7 Colorful Accent 3"/>
    <w:basedOn w:val="a2"/>
    <w:uiPriority w:val="52"/>
    <w:rsid w:val="006F2EF3"/>
    <w:pPr>
      <w:spacing w:after="0" w:line="240" w:lineRule="auto"/>
    </w:pPr>
    <w:rPr>
      <w:color w:val="CE99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BF2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BF2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BF2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BF2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2D5" w:themeFill="accent3" w:themeFillTint="33"/>
      </w:tcPr>
    </w:tblStylePr>
    <w:tblStylePr w:type="band1Horz">
      <w:tblPr/>
      <w:tcPr>
        <w:shd w:val="clear" w:color="auto" w:fill="FCF2D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2">
    <w:name w:val="Plain Table 3"/>
    <w:basedOn w:val="a2"/>
    <w:uiPriority w:val="43"/>
    <w:rsid w:val="003D7DC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15">
    <w:name w:val="확인되지 않은 멘션1"/>
    <w:basedOn w:val="a1"/>
    <w:uiPriority w:val="99"/>
    <w:semiHidden/>
    <w:unhideWhenUsed/>
    <w:rsid w:val="004A02A5"/>
    <w:rPr>
      <w:color w:val="605E5C"/>
      <w:shd w:val="clear" w:color="auto" w:fill="E1DFDD"/>
    </w:rPr>
  </w:style>
  <w:style w:type="character" w:customStyle="1" w:styleId="4Char">
    <w:name w:val="제목 4 Char"/>
    <w:basedOn w:val="a1"/>
    <w:link w:val="4"/>
    <w:uiPriority w:val="9"/>
    <w:semiHidden/>
    <w:rsid w:val="009D12E1"/>
    <w:rPr>
      <w:rFonts w:eastAsia="맑은 고딕"/>
      <w:b/>
      <w:bCs/>
      <w:sz w:val="24"/>
    </w:rPr>
  </w:style>
  <w:style w:type="character" w:customStyle="1" w:styleId="il">
    <w:name w:val="il"/>
    <w:basedOn w:val="a1"/>
    <w:rsid w:val="00192C61"/>
  </w:style>
  <w:style w:type="character" w:customStyle="1" w:styleId="5Char">
    <w:name w:val="제목 5 Char"/>
    <w:basedOn w:val="a1"/>
    <w:link w:val="5"/>
    <w:uiPriority w:val="9"/>
    <w:semiHidden/>
    <w:rsid w:val="00C41B2A"/>
    <w:rPr>
      <w:rFonts w:asciiTheme="majorHAnsi" w:eastAsiaTheme="majorEastAsia" w:hAnsiTheme="majorHAnsi" w:cstheme="majorBidi"/>
      <w:sz w:val="24"/>
    </w:rPr>
  </w:style>
  <w:style w:type="character" w:customStyle="1" w:styleId="3Char">
    <w:name w:val="제목 3 Char"/>
    <w:basedOn w:val="a1"/>
    <w:link w:val="3"/>
    <w:uiPriority w:val="9"/>
    <w:semiHidden/>
    <w:rsid w:val="008A4E62"/>
    <w:rPr>
      <w:rFonts w:asciiTheme="majorHAnsi" w:eastAsiaTheme="majorEastAsia" w:hAnsiTheme="majorHAnsi" w:cstheme="majorBidi"/>
      <w:sz w:val="24"/>
    </w:rPr>
  </w:style>
  <w:style w:type="paragraph" w:styleId="afc">
    <w:name w:val="Normal (Web)"/>
    <w:basedOn w:val="a0"/>
    <w:uiPriority w:val="99"/>
    <w:unhideWhenUsed/>
    <w:rsid w:val="00AC1ABD"/>
    <w:pPr>
      <w:spacing w:before="100" w:beforeAutospacing="1" w:after="100" w:afterAutospacing="1" w:line="240" w:lineRule="auto"/>
    </w:pPr>
    <w:rPr>
      <w:rFonts w:ascii="굴림" w:eastAsia="굴림" w:hAnsi="굴림" w:cs="굴림"/>
      <w:color w:val="auto"/>
      <w:szCs w:val="24"/>
    </w:rPr>
  </w:style>
  <w:style w:type="paragraph" w:customStyle="1" w:styleId="xl65">
    <w:name w:val="xl65"/>
    <w:basedOn w:val="a0"/>
    <w:rsid w:val="00F36F89"/>
    <w:pPr>
      <w:widowControl w:val="0"/>
      <w:autoSpaceDE w:val="0"/>
      <w:autoSpaceDN w:val="0"/>
      <w:spacing w:after="0" w:line="240" w:lineRule="auto"/>
      <w:jc w:val="center"/>
      <w:textAlignment w:val="center"/>
    </w:pPr>
    <w:rPr>
      <w:rFonts w:ascii="맑은 고딕" w:eastAsia="굴림" w:hAnsi="굴림" w:cs="굴림"/>
      <w:b/>
      <w:bCs/>
      <w:color w:val="000000"/>
      <w:sz w:val="20"/>
    </w:rPr>
  </w:style>
  <w:style w:type="paragraph" w:customStyle="1" w:styleId="xl66">
    <w:name w:val="xl66"/>
    <w:basedOn w:val="a0"/>
    <w:rsid w:val="00F36F89"/>
    <w:pPr>
      <w:widowControl w:val="0"/>
      <w:autoSpaceDE w:val="0"/>
      <w:autoSpaceDN w:val="0"/>
      <w:spacing w:after="0" w:line="240" w:lineRule="auto"/>
      <w:jc w:val="center"/>
      <w:textAlignment w:val="center"/>
    </w:pPr>
    <w:rPr>
      <w:rFonts w:ascii="맑은 고딕" w:eastAsia="굴림" w:hAnsi="굴림" w:cs="굴림"/>
      <w:b/>
      <w:bCs/>
      <w:color w:val="000000"/>
      <w:sz w:val="20"/>
    </w:rPr>
  </w:style>
  <w:style w:type="paragraph" w:customStyle="1" w:styleId="xl67">
    <w:name w:val="xl67"/>
    <w:basedOn w:val="a0"/>
    <w:rsid w:val="00F36F89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sz w:val="20"/>
    </w:rPr>
  </w:style>
  <w:style w:type="paragraph" w:customStyle="1" w:styleId="xl68">
    <w:name w:val="xl68"/>
    <w:basedOn w:val="a0"/>
    <w:rsid w:val="00F36F89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sz w:val="20"/>
    </w:rPr>
  </w:style>
  <w:style w:type="paragraph" w:customStyle="1" w:styleId="xl69">
    <w:name w:val="xl69"/>
    <w:basedOn w:val="a0"/>
    <w:rsid w:val="00F36F89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sz w:val="20"/>
    </w:rPr>
  </w:style>
  <w:style w:type="paragraph" w:customStyle="1" w:styleId="xl70">
    <w:name w:val="xl70"/>
    <w:basedOn w:val="a0"/>
    <w:rsid w:val="00F36F89"/>
    <w:pPr>
      <w:widowControl w:val="0"/>
      <w:autoSpaceDE w:val="0"/>
      <w:autoSpaceDN w:val="0"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sz w:val="20"/>
    </w:rPr>
  </w:style>
  <w:style w:type="paragraph" w:customStyle="1" w:styleId="xl71">
    <w:name w:val="xl71"/>
    <w:basedOn w:val="a0"/>
    <w:rsid w:val="006248A3"/>
    <w:pPr>
      <w:widowControl w:val="0"/>
      <w:autoSpaceDE w:val="0"/>
      <w:autoSpaceDN w:val="0"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sz w:val="20"/>
    </w:rPr>
  </w:style>
  <w:style w:type="paragraph" w:customStyle="1" w:styleId="xl72">
    <w:name w:val="xl72"/>
    <w:basedOn w:val="a0"/>
    <w:rsid w:val="006248A3"/>
    <w:pPr>
      <w:widowControl w:val="0"/>
      <w:autoSpaceDE w:val="0"/>
      <w:autoSpaceDN w:val="0"/>
      <w:spacing w:after="0" w:line="240" w:lineRule="auto"/>
      <w:jc w:val="both"/>
      <w:textAlignment w:val="center"/>
    </w:pPr>
    <w:rPr>
      <w:rFonts w:ascii="맑은 고딕" w:eastAsia="굴림" w:hAnsi="굴림" w:cs="굴림"/>
      <w:color w:val="000000"/>
      <w:sz w:val="20"/>
    </w:rPr>
  </w:style>
  <w:style w:type="paragraph" w:customStyle="1" w:styleId="xl73">
    <w:name w:val="xl73"/>
    <w:basedOn w:val="a0"/>
    <w:rsid w:val="006248A3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sz w:val="20"/>
    </w:rPr>
  </w:style>
  <w:style w:type="paragraph" w:customStyle="1" w:styleId="xl74">
    <w:name w:val="xl74"/>
    <w:basedOn w:val="a0"/>
    <w:rsid w:val="006248A3"/>
    <w:pPr>
      <w:widowControl w:val="0"/>
      <w:autoSpaceDE w:val="0"/>
      <w:autoSpaceDN w:val="0"/>
      <w:spacing w:after="0" w:line="240" w:lineRule="auto"/>
      <w:jc w:val="both"/>
      <w:textAlignment w:val="center"/>
    </w:pPr>
    <w:rPr>
      <w:rFonts w:ascii="맑은 고딕" w:eastAsia="굴림" w:hAnsi="굴림" w:cs="굴림"/>
      <w:color w:val="FF0000"/>
      <w:sz w:val="20"/>
    </w:rPr>
  </w:style>
  <w:style w:type="paragraph" w:customStyle="1" w:styleId="xl75">
    <w:name w:val="xl75"/>
    <w:basedOn w:val="a0"/>
    <w:rsid w:val="006248A3"/>
    <w:pPr>
      <w:widowControl w:val="0"/>
      <w:shd w:val="clear" w:color="auto" w:fill="F2F2F2"/>
      <w:autoSpaceDE w:val="0"/>
      <w:autoSpaceDN w:val="0"/>
      <w:spacing w:after="0" w:line="240" w:lineRule="auto"/>
      <w:jc w:val="center"/>
      <w:textAlignment w:val="center"/>
    </w:pPr>
    <w:rPr>
      <w:rFonts w:ascii="맑은 고딕" w:eastAsia="굴림" w:hAnsi="굴림" w:cs="굴림"/>
      <w:b/>
      <w:bCs/>
      <w:color w:val="000000"/>
      <w:sz w:val="20"/>
    </w:rPr>
  </w:style>
  <w:style w:type="paragraph" w:customStyle="1" w:styleId="xl76">
    <w:name w:val="xl76"/>
    <w:basedOn w:val="a0"/>
    <w:rsid w:val="006248A3"/>
    <w:pPr>
      <w:widowControl w:val="0"/>
      <w:shd w:val="clear" w:color="auto" w:fill="FFFFFF"/>
      <w:autoSpaceDE w:val="0"/>
      <w:autoSpaceDN w:val="0"/>
      <w:spacing w:after="0" w:line="240" w:lineRule="auto"/>
      <w:jc w:val="both"/>
      <w:textAlignment w:val="center"/>
    </w:pPr>
    <w:rPr>
      <w:rFonts w:ascii="맑은 고딕" w:eastAsia="굴림" w:hAnsi="굴림" w:cs="굴림"/>
      <w:color w:val="FF0000"/>
      <w:sz w:val="20"/>
    </w:rPr>
  </w:style>
  <w:style w:type="paragraph" w:customStyle="1" w:styleId="xl77">
    <w:name w:val="xl77"/>
    <w:basedOn w:val="a0"/>
    <w:rsid w:val="006248A3"/>
    <w:pPr>
      <w:widowControl w:val="0"/>
      <w:autoSpaceDE w:val="0"/>
      <w:autoSpaceDN w:val="0"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sz w:val="20"/>
    </w:rPr>
  </w:style>
  <w:style w:type="paragraph" w:customStyle="1" w:styleId="xl78">
    <w:name w:val="xl78"/>
    <w:basedOn w:val="a0"/>
    <w:rsid w:val="006248A3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sz w:val="20"/>
    </w:rPr>
  </w:style>
  <w:style w:type="paragraph" w:customStyle="1" w:styleId="xl81">
    <w:name w:val="xl81"/>
    <w:basedOn w:val="a0"/>
    <w:rsid w:val="006248A3"/>
    <w:pPr>
      <w:widowControl w:val="0"/>
      <w:autoSpaceDE w:val="0"/>
      <w:autoSpaceDN w:val="0"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sz w:val="20"/>
    </w:rPr>
  </w:style>
  <w:style w:type="paragraph" w:customStyle="1" w:styleId="xl82">
    <w:name w:val="xl82"/>
    <w:basedOn w:val="a0"/>
    <w:rsid w:val="006248A3"/>
    <w:pPr>
      <w:widowControl w:val="0"/>
      <w:shd w:val="clear" w:color="auto" w:fill="FFE599"/>
      <w:autoSpaceDE w:val="0"/>
      <w:autoSpaceDN w:val="0"/>
      <w:spacing w:after="0" w:line="240" w:lineRule="auto"/>
      <w:textAlignment w:val="center"/>
    </w:pPr>
    <w:rPr>
      <w:rFonts w:ascii="맑은 고딕" w:eastAsia="굴림" w:hAnsi="굴림" w:cs="굴림"/>
      <w:color w:val="000000"/>
      <w:sz w:val="20"/>
    </w:rPr>
  </w:style>
  <w:style w:type="paragraph" w:customStyle="1" w:styleId="xl85">
    <w:name w:val="xl85"/>
    <w:basedOn w:val="a0"/>
    <w:rsid w:val="006248A3"/>
    <w:pPr>
      <w:widowControl w:val="0"/>
      <w:autoSpaceDE w:val="0"/>
      <w:autoSpaceDN w:val="0"/>
      <w:spacing w:after="0" w:line="240" w:lineRule="auto"/>
      <w:textAlignment w:val="center"/>
    </w:pPr>
    <w:rPr>
      <w:rFonts w:ascii="맑은 고딕" w:eastAsia="굴림" w:hAnsi="굴림" w:cs="굴림"/>
      <w:color w:val="000000"/>
      <w:sz w:val="22"/>
      <w:szCs w:val="22"/>
    </w:rPr>
  </w:style>
  <w:style w:type="paragraph" w:customStyle="1" w:styleId="xl79">
    <w:name w:val="xl79"/>
    <w:basedOn w:val="a0"/>
    <w:rsid w:val="006248A3"/>
    <w:pPr>
      <w:widowControl w:val="0"/>
      <w:autoSpaceDE w:val="0"/>
      <w:autoSpaceDN w:val="0"/>
      <w:spacing w:after="0" w:line="240" w:lineRule="auto"/>
      <w:jc w:val="both"/>
      <w:textAlignment w:val="center"/>
    </w:pPr>
    <w:rPr>
      <w:rFonts w:ascii="함초롬바탕" w:eastAsia="굴림" w:hAnsi="굴림" w:cs="굴림"/>
      <w:color w:val="000000"/>
      <w:sz w:val="20"/>
    </w:rPr>
  </w:style>
  <w:style w:type="paragraph" w:customStyle="1" w:styleId="xl88">
    <w:name w:val="xl88"/>
    <w:basedOn w:val="a0"/>
    <w:rsid w:val="006248A3"/>
    <w:pPr>
      <w:widowControl w:val="0"/>
      <w:shd w:val="clear" w:color="auto" w:fill="D9D9D9"/>
      <w:autoSpaceDE w:val="0"/>
      <w:autoSpaceDN w:val="0"/>
      <w:spacing w:after="0" w:line="240" w:lineRule="auto"/>
      <w:jc w:val="center"/>
      <w:textAlignment w:val="center"/>
    </w:pPr>
    <w:rPr>
      <w:rFonts w:ascii="맑은 고딕" w:eastAsia="굴림" w:hAnsi="굴림" w:cs="굴림"/>
      <w:b/>
      <w:bCs/>
      <w:color w:val="000000"/>
      <w:sz w:val="20"/>
    </w:rPr>
  </w:style>
  <w:style w:type="paragraph" w:customStyle="1" w:styleId="MsoListParagraph0">
    <w:name w:val="MsoListParagraph"/>
    <w:basedOn w:val="a0"/>
    <w:rsid w:val="009B05E7"/>
    <w:pPr>
      <w:widowControl w:val="0"/>
      <w:wordWrap w:val="0"/>
      <w:autoSpaceDE w:val="0"/>
      <w:autoSpaceDN w:val="0"/>
      <w:spacing w:after="160" w:line="256" w:lineRule="auto"/>
      <w:ind w:left="1600"/>
      <w:jc w:val="both"/>
      <w:textAlignment w:val="baseline"/>
    </w:pPr>
    <w:rPr>
      <w:rFonts w:ascii="맑은 고딕" w:eastAsia="굴림" w:hAnsi="굴림" w:cs="굴림"/>
      <w:color w:val="000000"/>
      <w:sz w:val="20"/>
    </w:rPr>
  </w:style>
  <w:style w:type="character" w:customStyle="1" w:styleId="21">
    <w:name w:val="확인되지 않은 멘션2"/>
    <w:basedOn w:val="a1"/>
    <w:uiPriority w:val="99"/>
    <w:semiHidden/>
    <w:unhideWhenUsed/>
    <w:rsid w:val="006D6B06"/>
    <w:rPr>
      <w:color w:val="605E5C"/>
      <w:shd w:val="clear" w:color="auto" w:fill="E1DFDD"/>
    </w:rPr>
  </w:style>
  <w:style w:type="table" w:customStyle="1" w:styleId="410">
    <w:name w:val="눈금 표 41"/>
    <w:basedOn w:val="a2"/>
    <w:uiPriority w:val="49"/>
    <w:rsid w:val="00945D6E"/>
    <w:pPr>
      <w:spacing w:after="0" w:line="240" w:lineRule="atLeast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10">
    <w:name w:val="일반 표 11"/>
    <w:basedOn w:val="a2"/>
    <w:uiPriority w:val="41"/>
    <w:rsid w:val="0021524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일반 표 51"/>
    <w:basedOn w:val="a2"/>
    <w:uiPriority w:val="45"/>
    <w:rsid w:val="0021524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d">
    <w:name w:val="FollowedHyperlink"/>
    <w:basedOn w:val="a1"/>
    <w:uiPriority w:val="99"/>
    <w:semiHidden/>
    <w:unhideWhenUsed/>
    <w:rsid w:val="00853871"/>
    <w:rPr>
      <w:color w:val="800080"/>
      <w:u w:val="single"/>
    </w:rPr>
  </w:style>
  <w:style w:type="paragraph" w:customStyle="1" w:styleId="msonormal0">
    <w:name w:val="msonormal"/>
    <w:basedOn w:val="a0"/>
    <w:rsid w:val="00853871"/>
    <w:pPr>
      <w:spacing w:before="100" w:beforeAutospacing="1" w:after="100" w:afterAutospacing="1" w:line="240" w:lineRule="auto"/>
    </w:pPr>
    <w:rPr>
      <w:rFonts w:ascii="굴림" w:eastAsia="굴림" w:hAnsi="굴림" w:cs="굴림"/>
      <w:color w:val="auto"/>
      <w:szCs w:val="24"/>
    </w:rPr>
  </w:style>
  <w:style w:type="paragraph" w:customStyle="1" w:styleId="font5">
    <w:name w:val="font5"/>
    <w:basedOn w:val="a0"/>
    <w:rsid w:val="00853871"/>
    <w:pPr>
      <w:spacing w:before="100" w:beforeAutospacing="1" w:after="100" w:afterAutospacing="1" w:line="240" w:lineRule="auto"/>
    </w:pPr>
    <w:rPr>
      <w:rFonts w:ascii="돋움" w:eastAsia="돋움" w:hAnsi="돋움" w:cs="굴림"/>
      <w:color w:val="auto"/>
      <w:sz w:val="16"/>
      <w:szCs w:val="16"/>
    </w:rPr>
  </w:style>
  <w:style w:type="paragraph" w:customStyle="1" w:styleId="font6">
    <w:name w:val="font6"/>
    <w:basedOn w:val="a0"/>
    <w:rsid w:val="00853871"/>
    <w:pPr>
      <w:spacing w:before="100" w:beforeAutospacing="1" w:after="100" w:afterAutospacing="1" w:line="240" w:lineRule="auto"/>
    </w:pPr>
    <w:rPr>
      <w:rFonts w:ascii="맑은 고딕" w:hAnsi="맑은 고딕" w:cs="굴림"/>
      <w:color w:val="auto"/>
      <w:sz w:val="16"/>
      <w:szCs w:val="16"/>
    </w:rPr>
  </w:style>
  <w:style w:type="paragraph" w:customStyle="1" w:styleId="font7">
    <w:name w:val="font7"/>
    <w:basedOn w:val="a0"/>
    <w:rsid w:val="00853871"/>
    <w:pPr>
      <w:spacing w:before="100" w:beforeAutospacing="1" w:after="100" w:afterAutospacing="1" w:line="240" w:lineRule="auto"/>
    </w:pPr>
    <w:rPr>
      <w:rFonts w:ascii="맑은 고딕" w:hAnsi="맑은 고딕" w:cs="굴림"/>
      <w:color w:val="auto"/>
      <w:sz w:val="16"/>
      <w:szCs w:val="16"/>
    </w:rPr>
  </w:style>
  <w:style w:type="paragraph" w:customStyle="1" w:styleId="font8">
    <w:name w:val="font8"/>
    <w:basedOn w:val="a0"/>
    <w:rsid w:val="00853871"/>
    <w:pPr>
      <w:spacing w:before="100" w:beforeAutospacing="1" w:after="100" w:afterAutospacing="1" w:line="240" w:lineRule="auto"/>
    </w:pPr>
    <w:rPr>
      <w:rFonts w:ascii="KoPubWorld돋움체 Bold" w:eastAsia="KoPubWorld돋움체 Bold" w:hAnsi="KoPubWorld돋움체 Bold" w:cs="KoPubWorld돋움체 Bold"/>
      <w:b/>
      <w:bCs/>
      <w:color w:val="auto"/>
      <w:sz w:val="18"/>
      <w:szCs w:val="18"/>
    </w:rPr>
  </w:style>
  <w:style w:type="paragraph" w:customStyle="1" w:styleId="font9">
    <w:name w:val="font9"/>
    <w:basedOn w:val="a0"/>
    <w:rsid w:val="00853871"/>
    <w:pPr>
      <w:spacing w:before="100" w:beforeAutospacing="1" w:after="100" w:afterAutospacing="1" w:line="240" w:lineRule="auto"/>
    </w:pPr>
    <w:rPr>
      <w:rFonts w:ascii="맑은 고딕" w:hAnsi="맑은 고딕" w:cs="굴림"/>
      <w:color w:val="auto"/>
      <w:sz w:val="16"/>
      <w:szCs w:val="16"/>
    </w:rPr>
  </w:style>
  <w:style w:type="paragraph" w:customStyle="1" w:styleId="xl80">
    <w:name w:val="xl80"/>
    <w:basedOn w:val="a0"/>
    <w:rsid w:val="00853871"/>
    <w:pPr>
      <w:spacing w:before="100" w:beforeAutospacing="1" w:after="100" w:afterAutospacing="1" w:line="240" w:lineRule="auto"/>
      <w:jc w:val="center"/>
      <w:textAlignment w:val="center"/>
    </w:pPr>
    <w:rPr>
      <w:rFonts w:ascii="굴림" w:eastAsia="굴림" w:hAnsi="굴림" w:cs="굴림"/>
      <w:b/>
      <w:bCs/>
      <w:color w:val="auto"/>
      <w:sz w:val="18"/>
      <w:szCs w:val="18"/>
    </w:rPr>
  </w:style>
  <w:style w:type="paragraph" w:customStyle="1" w:styleId="xl83">
    <w:name w:val="xl83"/>
    <w:basedOn w:val="a0"/>
    <w:rsid w:val="008538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PubWorld돋움체 Bold" w:eastAsia="KoPubWorld돋움체 Bold" w:hAnsi="KoPubWorld돋움체 Bold" w:cs="KoPubWorld돋움체 Bold"/>
      <w:b/>
      <w:bCs/>
      <w:color w:val="auto"/>
      <w:sz w:val="18"/>
      <w:szCs w:val="18"/>
    </w:rPr>
  </w:style>
  <w:style w:type="paragraph" w:customStyle="1" w:styleId="xl84">
    <w:name w:val="xl84"/>
    <w:basedOn w:val="a0"/>
    <w:rsid w:val="008538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PubWorld돋움체 Bold" w:eastAsia="KoPubWorld돋움체 Bold" w:hAnsi="KoPubWorld돋움체 Bold" w:cs="KoPubWorld돋움체 Bold"/>
      <w:color w:val="auto"/>
      <w:sz w:val="18"/>
      <w:szCs w:val="18"/>
    </w:rPr>
  </w:style>
  <w:style w:type="character" w:styleId="afe">
    <w:name w:val="Unresolved Mention"/>
    <w:basedOn w:val="a1"/>
    <w:uiPriority w:val="99"/>
    <w:semiHidden/>
    <w:unhideWhenUsed/>
    <w:rsid w:val="00EB7A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16">
          <w:marLeft w:val="0"/>
          <w:marRight w:val="0"/>
          <w:marTop w:val="0"/>
          <w:marBottom w:val="150"/>
          <w:divBdr>
            <w:top w:val="single" w:sz="6" w:space="8" w:color="FFFFFF"/>
            <w:left w:val="single" w:sz="6" w:space="0" w:color="FFFFFF"/>
            <w:bottom w:val="single" w:sz="6" w:space="8" w:color="FFFFFF"/>
            <w:right w:val="single" w:sz="6" w:space="0" w:color="FFFFFF"/>
          </w:divBdr>
        </w:div>
      </w:divsChild>
    </w:div>
    <w:div w:id="1277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2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8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7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4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5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9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idds.org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47700;&#46356;%20&#51060;&#51652;&#51452;\AppData\Roaming\Microsoft\Templates\&#54532;&#47196;&#51229;&#53944;%20&#48276;&#50948;.dotx" TargetMode="External"/></Relationships>
</file>

<file path=word/theme/theme1.xml><?xml version="1.0" encoding="utf-8"?>
<a:theme xmlns:a="http://schemas.openxmlformats.org/drawingml/2006/main" name="Office Theme">
  <a:themeElements>
    <a:clrScheme name="Proposal">
      <a:dk1>
        <a:sysClr val="windowText" lastClr="000000"/>
      </a:dk1>
      <a:lt1>
        <a:sysClr val="window" lastClr="FFFFFF"/>
      </a:lt1>
      <a:dk2>
        <a:srgbClr val="2C283A"/>
      </a:dk2>
      <a:lt2>
        <a:srgbClr val="F1EAE6"/>
      </a:lt2>
      <a:accent1>
        <a:srgbClr val="5B9BD5"/>
      </a:accent1>
      <a:accent2>
        <a:srgbClr val="86BB40"/>
      </a:accent2>
      <a:accent3>
        <a:srgbClr val="F4BF2E"/>
      </a:accent3>
      <a:accent4>
        <a:srgbClr val="F3866C"/>
      </a:accent4>
      <a:accent5>
        <a:srgbClr val="92588D"/>
      </a:accent5>
      <a:accent6>
        <a:srgbClr val="F3533F"/>
      </a:accent6>
      <a:hlink>
        <a:srgbClr val="40ACD1"/>
      </a:hlink>
      <a:folHlink>
        <a:srgbClr val="92588D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70926BE6910EE541A5C8A9203B4061CC0400C52140320FE295488DD4381964E77F84" ma:contentTypeVersion="57" ma:contentTypeDescription="Create a new document." ma:contentTypeScope="" ma:versionID="fb68b574494ff423512a6d157fda585d">
  <xsd:schema xmlns:xsd="http://www.w3.org/2001/XMLSchema" xmlns:xs="http://www.w3.org/2001/XMLSchema" xmlns:p="http://schemas.microsoft.com/office/2006/metadata/properties" xmlns:ns2="49c1fb53-399a-4d91-bfc2-0a118990ebe4" targetNamespace="http://schemas.microsoft.com/office/2006/metadata/properties" ma:root="true" ma:fieldsID="0c909fc9147f5cd72e5e5bce45a50b95" ns2:_="">
    <xsd:import namespace="49c1fb53-399a-4d91-bfc2-0a118990ebe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c1fb53-399a-4d91-bfc2-0a118990ebe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46eace49-6800-49f1-a64f-ebba43398223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998FE1E4-65AF-4644-A335-DDF948C303E5}" ma:internalName="CSXSubmissionMarket" ma:readOnly="false" ma:showField="MarketName" ma:web="49c1fb53-399a-4d91-bfc2-0a118990ebe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f9e05721-622c-44cb-9266-41f3c0e6162c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9DE6945-A8C8-4B02-AD64-E66D49B13DD1}" ma:internalName="InProjectListLookup" ma:readOnly="true" ma:showField="InProjectLis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085c3879-e14f-4ad1-98de-c23ee0a51699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9DE6945-A8C8-4B02-AD64-E66D49B13DD1}" ma:internalName="LastCompleteVersionLookup" ma:readOnly="true" ma:showField="LastComplete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9DE6945-A8C8-4B02-AD64-E66D49B13DD1}" ma:internalName="LastPreviewErrorLookup" ma:readOnly="true" ma:showField="LastPreviewError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9DE6945-A8C8-4B02-AD64-E66D49B13DD1}" ma:internalName="LastPreviewResultLookup" ma:readOnly="true" ma:showField="LastPreviewResul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9DE6945-A8C8-4B02-AD64-E66D49B13DD1}" ma:internalName="LastPreviewAttemptDateLookup" ma:readOnly="true" ma:showField="LastPreviewAttemptDat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9DE6945-A8C8-4B02-AD64-E66D49B13DD1}" ma:internalName="LastPreviewedByLookup" ma:readOnly="true" ma:showField="LastPreviewedBy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9DE6945-A8C8-4B02-AD64-E66D49B13DD1}" ma:internalName="LastPreviewTimeLookup" ma:readOnly="true" ma:showField="LastPreviewTi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9DE6945-A8C8-4B02-AD64-E66D49B13DD1}" ma:internalName="LastPreviewVersionLookup" ma:readOnly="true" ma:showField="LastPreview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9DE6945-A8C8-4B02-AD64-E66D49B13DD1}" ma:internalName="LastPublishErrorLookup" ma:readOnly="true" ma:showField="LastPublishError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9DE6945-A8C8-4B02-AD64-E66D49B13DD1}" ma:internalName="LastPublishResultLookup" ma:readOnly="true" ma:showField="LastPublishResul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9DE6945-A8C8-4B02-AD64-E66D49B13DD1}" ma:internalName="LastPublishAttemptDateLookup" ma:readOnly="true" ma:showField="LastPublishAttemptDat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9DE6945-A8C8-4B02-AD64-E66D49B13DD1}" ma:internalName="LastPublishedByLookup" ma:readOnly="true" ma:showField="LastPublishedBy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9DE6945-A8C8-4B02-AD64-E66D49B13DD1}" ma:internalName="LastPublishTimeLookup" ma:readOnly="true" ma:showField="LastPublishTi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9DE6945-A8C8-4B02-AD64-E66D49B13DD1}" ma:internalName="LastPublishVersionLookup" ma:readOnly="true" ma:showField="LastPublish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0F6EFE92-EA97-47A1-8B41-AB7AAC6F2484}" ma:internalName="LocLastLocAttemptVersionLookup" ma:readOnly="false" ma:showField="LastLocAttemptVersion" ma:web="49c1fb53-399a-4d91-bfc2-0a118990ebe4">
      <xsd:simpleType>
        <xsd:restriction base="dms:Lookup"/>
      </xsd:simpleType>
    </xsd:element>
    <xsd:element name="LocLastLocAttemptVersionTypeLookup" ma:index="72" nillable="true" ma:displayName="Loc Last Loc Attempt Version Type" ma:default="" ma:list="{0F6EFE92-EA97-47A1-8B41-AB7AAC6F2484}" ma:internalName="LocLastLocAttemptVersionTypeLookup" ma:readOnly="true" ma:showField="LastLocAttemptVersionType" ma:web="49c1fb53-399a-4d91-bfc2-0a118990ebe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0F6EFE92-EA97-47A1-8B41-AB7AAC6F2484}" ma:internalName="LocNewPublishedVersionLookup" ma:readOnly="true" ma:showField="NewPublishedVersion" ma:web="49c1fb53-399a-4d91-bfc2-0a118990ebe4">
      <xsd:simpleType>
        <xsd:restriction base="dms:Lookup"/>
      </xsd:simpleType>
    </xsd:element>
    <xsd:element name="LocOverallHandbackStatusLookup" ma:index="76" nillable="true" ma:displayName="Loc Overall Handback Status" ma:default="" ma:list="{0F6EFE92-EA97-47A1-8B41-AB7AAC6F2484}" ma:internalName="LocOverallHandbackStatusLookup" ma:readOnly="true" ma:showField="OverallHandbackStatus" ma:web="49c1fb53-399a-4d91-bfc2-0a118990ebe4">
      <xsd:simpleType>
        <xsd:restriction base="dms:Lookup"/>
      </xsd:simpleType>
    </xsd:element>
    <xsd:element name="LocOverallLocStatusLookup" ma:index="77" nillable="true" ma:displayName="Loc Overall Localize Status" ma:default="" ma:list="{0F6EFE92-EA97-47A1-8B41-AB7AAC6F2484}" ma:internalName="LocOverallLocStatusLookup" ma:readOnly="true" ma:showField="OverallLocStatus" ma:web="49c1fb53-399a-4d91-bfc2-0a118990ebe4">
      <xsd:simpleType>
        <xsd:restriction base="dms:Lookup"/>
      </xsd:simpleType>
    </xsd:element>
    <xsd:element name="LocOverallPreviewStatusLookup" ma:index="78" nillable="true" ma:displayName="Loc Overall Preview Status" ma:default="" ma:list="{0F6EFE92-EA97-47A1-8B41-AB7AAC6F2484}" ma:internalName="LocOverallPreviewStatusLookup" ma:readOnly="true" ma:showField="OverallPreviewStatus" ma:web="49c1fb53-399a-4d91-bfc2-0a118990ebe4">
      <xsd:simpleType>
        <xsd:restriction base="dms:Lookup"/>
      </xsd:simpleType>
    </xsd:element>
    <xsd:element name="LocOverallPublishStatusLookup" ma:index="79" nillable="true" ma:displayName="Loc Overall Publish Status" ma:default="" ma:list="{0F6EFE92-EA97-47A1-8B41-AB7AAC6F2484}" ma:internalName="LocOverallPublishStatusLookup" ma:readOnly="true" ma:showField="OverallPublishStatus" ma:web="49c1fb53-399a-4d91-bfc2-0a118990ebe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0F6EFE92-EA97-47A1-8B41-AB7AAC6F2484}" ma:internalName="LocProcessedForHandoffsLookup" ma:readOnly="true" ma:showField="ProcessedForHandoffs" ma:web="49c1fb53-399a-4d91-bfc2-0a118990ebe4">
      <xsd:simpleType>
        <xsd:restriction base="dms:Lookup"/>
      </xsd:simpleType>
    </xsd:element>
    <xsd:element name="LocProcessedForMarketsLookup" ma:index="82" nillable="true" ma:displayName="Loc Processed For Markets" ma:default="" ma:list="{0F6EFE92-EA97-47A1-8B41-AB7AAC6F2484}" ma:internalName="LocProcessedForMarketsLookup" ma:readOnly="true" ma:showField="ProcessedForMarkets" ma:web="49c1fb53-399a-4d91-bfc2-0a118990ebe4">
      <xsd:simpleType>
        <xsd:restriction base="dms:Lookup"/>
      </xsd:simpleType>
    </xsd:element>
    <xsd:element name="LocPublishedDependentAssetsLookup" ma:index="83" nillable="true" ma:displayName="Loc Published Dependent Assets" ma:default="" ma:list="{0F6EFE92-EA97-47A1-8B41-AB7AAC6F2484}" ma:internalName="LocPublishedDependentAssetsLookup" ma:readOnly="true" ma:showField="PublishedDependentAssets" ma:web="49c1fb53-399a-4d91-bfc2-0a118990ebe4">
      <xsd:simpleType>
        <xsd:restriction base="dms:Lookup"/>
      </xsd:simpleType>
    </xsd:element>
    <xsd:element name="LocPublishedLinkedAssetsLookup" ma:index="84" nillable="true" ma:displayName="Loc Published Linked Assets" ma:default="" ma:list="{0F6EFE92-EA97-47A1-8B41-AB7AAC6F2484}" ma:internalName="LocPublishedLinkedAssetsLookup" ma:readOnly="true" ma:showField="PublishedLinkedAssets" ma:web="49c1fb53-399a-4d91-bfc2-0a118990ebe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6e2371ae-b2bd-4992-837f-63963325355f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998FE1E4-65AF-4644-A335-DDF948C303E5}" ma:internalName="Markets" ma:readOnly="false" ma:showField="MarketNa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9DE6945-A8C8-4B02-AD64-E66D49B13DD1}" ma:internalName="NumOfRatingsLookup" ma:readOnly="true" ma:showField="NumOfRatings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9DE6945-A8C8-4B02-AD64-E66D49B13DD1}" ma:internalName="PublishStatusLookup" ma:readOnly="false" ma:showField="PublishStatus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502d106f-1a72-436f-9056-09977804f36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eaa5a869-0ce9-45b3-aa27-3f613c45af54}" ma:internalName="TaxCatchAll" ma:showField="CatchAllData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eaa5a869-0ce9-45b3-aa27-3f613c45af54}" ma:internalName="TaxCatchAllLabel" ma:readOnly="true" ma:showField="CatchAllDataLabel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Log xmlns="49c1fb53-399a-4d91-bfc2-0a118990ebe4" xsi:nil="true"/>
    <LocRecommendedHandoff xmlns="49c1fb53-399a-4d91-bfc2-0a118990ebe4" xsi:nil="true"/>
    <LocalizationTagsTaxHTField0 xmlns="49c1fb53-399a-4d91-bfc2-0a118990ebe4">
      <Terms xmlns="http://schemas.microsoft.com/office/infopath/2007/PartnerControls"/>
    </LocalizationTagsTaxHTField0>
    <ScenarioTagsTaxHTField0 xmlns="49c1fb53-399a-4d91-bfc2-0a118990ebe4">
      <Terms xmlns="http://schemas.microsoft.com/office/infopath/2007/PartnerControls"/>
    </ScenarioTagsTaxHTField0>
    <TPAppVersion xmlns="49c1fb53-399a-4d91-bfc2-0a118990ebe4" xsi:nil="true"/>
    <AcquiredFrom xmlns="49c1fb53-399a-4d91-bfc2-0a118990ebe4" xsi:nil="true"/>
    <IsSearchable xmlns="49c1fb53-399a-4d91-bfc2-0a118990ebe4" xsi:nil="true"/>
    <HandoffToMSDN xmlns="49c1fb53-399a-4d91-bfc2-0a118990ebe4" xsi:nil="true"/>
    <ArtSampleDocs xmlns="49c1fb53-399a-4d91-bfc2-0a118990ebe4" xsi:nil="true"/>
    <ThumbnailAssetId xmlns="49c1fb53-399a-4d91-bfc2-0a118990ebe4" xsi:nil="true"/>
    <UALocRecommendation xmlns="49c1fb53-399a-4d91-bfc2-0a118990ebe4" xsi:nil="true"/>
    <PrimaryImageGen xmlns="49c1fb53-399a-4d91-bfc2-0a118990ebe4" xsi:nil="true"/>
    <LocLastLocAttemptVersionLookup xmlns="49c1fb53-399a-4d91-bfc2-0a118990ebe4" xsi:nil="true"/>
    <Manager xmlns="49c1fb53-399a-4d91-bfc2-0a118990ebe4" xsi:nil="true"/>
    <PolicheckWords xmlns="49c1fb53-399a-4d91-bfc2-0a118990ebe4" xsi:nil="true"/>
    <SubmitterId xmlns="49c1fb53-399a-4d91-bfc2-0a118990ebe4" xsi:nil="true"/>
    <UAProjectedTotalWords xmlns="49c1fb53-399a-4d91-bfc2-0a118990ebe4" xsi:nil="true"/>
    <BlockPublish xmlns="49c1fb53-399a-4d91-bfc2-0a118990ebe4" xsi:nil="true"/>
    <BugNumber xmlns="49c1fb53-399a-4d91-bfc2-0a118990ebe4" xsi:nil="true"/>
    <TPComponent xmlns="49c1fb53-399a-4d91-bfc2-0a118990ebe4" xsi:nil="true"/>
    <FriendlyTitle xmlns="49c1fb53-399a-4d91-bfc2-0a118990ebe4" xsi:nil="true"/>
    <LastHandOff xmlns="49c1fb53-399a-4d91-bfc2-0a118990ebe4" xsi:nil="true"/>
    <TPLaunchHelpLinkType xmlns="49c1fb53-399a-4d91-bfc2-0a118990ebe4" xsi:nil="true"/>
    <OriginalRelease xmlns="49c1fb53-399a-4d91-bfc2-0a118990ebe4" xsi:nil="true"/>
    <BusinessGroup xmlns="49c1fb53-399a-4d91-bfc2-0a118990ebe4" xsi:nil="true"/>
    <RecommendationsModifier xmlns="49c1fb53-399a-4d91-bfc2-0a118990ebe4" xsi:nil="true"/>
    <SourceTitle xmlns="49c1fb53-399a-4d91-bfc2-0a118990ebe4" xsi:nil="true"/>
    <TemplateTemplateType xmlns="49c1fb53-399a-4d91-bfc2-0a118990ebe4" xsi:nil="true"/>
    <CSXSubmissionMarket xmlns="49c1fb53-399a-4d91-bfc2-0a118990ebe4" xsi:nil="true"/>
    <UALocComments xmlns="49c1fb53-399a-4d91-bfc2-0a118990ebe4" xsi:nil="true"/>
    <DirectSourceMarket xmlns="49c1fb53-399a-4d91-bfc2-0a118990ebe4" xsi:nil="true"/>
    <IntlLocPriority xmlns="49c1fb53-399a-4d91-bfc2-0a118990ebe4" xsi:nil="true"/>
    <CSXSubmissionDate xmlns="49c1fb53-399a-4d91-bfc2-0a118990ebe4" xsi:nil="true"/>
    <AssetStart xmlns="49c1fb53-399a-4d91-bfc2-0a118990ebe4" xsi:nil="true"/>
    <LegacyData xmlns="49c1fb53-399a-4d91-bfc2-0a118990ebe4" xsi:nil="true"/>
    <LocManualTestRequired xmlns="49c1fb53-399a-4d91-bfc2-0a118990ebe4" xsi:nil="true"/>
    <TPNamespace xmlns="49c1fb53-399a-4d91-bfc2-0a118990ebe4" xsi:nil="true"/>
    <PublishStatusLookup xmlns="49c1fb53-399a-4d91-bfc2-0a118990ebe4"/>
    <TimesCloned xmlns="49c1fb53-399a-4d91-bfc2-0a118990ebe4" xsi:nil="true"/>
    <EditorialStatus xmlns="49c1fb53-399a-4d91-bfc2-0a118990ebe4" xsi:nil="true"/>
    <PublishTargets xmlns="49c1fb53-399a-4d91-bfc2-0a118990ebe4" xsi:nil="true"/>
    <AssetType xmlns="49c1fb53-399a-4d91-bfc2-0a118990ebe4" xsi:nil="true"/>
    <IntlLangReviewDate xmlns="49c1fb53-399a-4d91-bfc2-0a118990ebe4" xsi:nil="true"/>
    <IntlLangReview xmlns="49c1fb53-399a-4d91-bfc2-0a118990ebe4" xsi:nil="true"/>
    <MachineTranslated xmlns="49c1fb53-399a-4d91-bfc2-0a118990ebe4" xsi:nil="true"/>
    <OOCacheId xmlns="49c1fb53-399a-4d91-bfc2-0a118990ebe4" xsi:nil="true"/>
    <AverageRating xmlns="49c1fb53-399a-4d91-bfc2-0a118990ebe4" xsi:nil="true"/>
    <ClipArtFilename xmlns="49c1fb53-399a-4d91-bfc2-0a118990ebe4" xsi:nil="true"/>
    <TPCommandLine xmlns="49c1fb53-399a-4d91-bfc2-0a118990ebe4" xsi:nil="true"/>
    <FeatureTagsTaxHTField0 xmlns="49c1fb53-399a-4d91-bfc2-0a118990ebe4">
      <Terms xmlns="http://schemas.microsoft.com/office/infopath/2007/PartnerControls"/>
    </FeatureTagsTaxHTField0>
    <IntlLangReviewer xmlns="49c1fb53-399a-4d91-bfc2-0a118990ebe4" xsi:nil="true"/>
    <OpenTemplate xmlns="49c1fb53-399a-4d91-bfc2-0a118990ebe4" xsi:nil="true"/>
    <EditorialTags xmlns="49c1fb53-399a-4d91-bfc2-0a118990ebe4" xsi:nil="true"/>
    <InternalTagsTaxHTField0 xmlns="49c1fb53-399a-4d91-bfc2-0a118990ebe4">
      <Terms xmlns="http://schemas.microsoft.com/office/infopath/2007/PartnerControls"/>
    </InternalTagsTaxHTField0>
    <MarketSpecific xmlns="49c1fb53-399a-4d91-bfc2-0a118990ebe4" xsi:nil="true"/>
    <LocComments xmlns="49c1fb53-399a-4d91-bfc2-0a118990ebe4" xsi:nil="true"/>
    <Providers xmlns="49c1fb53-399a-4d91-bfc2-0a118990ebe4" xsi:nil="true"/>
    <Markets xmlns="49c1fb53-399a-4d91-bfc2-0a118990ebe4"/>
    <OriginAsset xmlns="49c1fb53-399a-4d91-bfc2-0a118990ebe4" xsi:nil="true"/>
    <OriginalSourceMarket xmlns="49c1fb53-399a-4d91-bfc2-0a118990ebe4" xsi:nil="true"/>
    <ShowIn xmlns="49c1fb53-399a-4d91-bfc2-0a118990ebe4" xsi:nil="true"/>
    <TPApplication xmlns="49c1fb53-399a-4d91-bfc2-0a118990ebe4" xsi:nil="true"/>
    <CampaignTagsTaxHTField0 xmlns="49c1fb53-399a-4d91-bfc2-0a118990ebe4">
      <Terms xmlns="http://schemas.microsoft.com/office/infopath/2007/PartnerControls"/>
    </CampaignTagsTaxHTField0>
    <TPClientViewer xmlns="49c1fb53-399a-4d91-bfc2-0a118990ebe4" xsi:nil="true"/>
    <DSATActionTaken xmlns="49c1fb53-399a-4d91-bfc2-0a118990ebe4" xsi:nil="true"/>
    <TPFriendlyName xmlns="49c1fb53-399a-4d91-bfc2-0a118990ebe4" xsi:nil="true"/>
    <NumericId xmlns="49c1fb53-399a-4d91-bfc2-0a118990ebe4" xsi:nil="true"/>
    <APDescription xmlns="49c1fb53-399a-4d91-bfc2-0a118990ebe4" xsi:nil="true"/>
    <TaxCatchAll xmlns="49c1fb53-399a-4d91-bfc2-0a118990ebe4"/>
    <ApprovalStatus xmlns="49c1fb53-399a-4d91-bfc2-0a118990ebe4" xsi:nil="true"/>
    <CrawlForDependencies xmlns="49c1fb53-399a-4d91-bfc2-0a118990ebe4" xsi:nil="true"/>
    <TPExecutable xmlns="49c1fb53-399a-4d91-bfc2-0a118990ebe4" xsi:nil="true"/>
    <LastModifiedDateTime xmlns="49c1fb53-399a-4d91-bfc2-0a118990ebe4" xsi:nil="true"/>
    <TPLaunchHelpLink xmlns="49c1fb53-399a-4d91-bfc2-0a118990ebe4" xsi:nil="true"/>
    <LocMarketGroupTiers2 xmlns="49c1fb53-399a-4d91-bfc2-0a118990ebe4" xsi:nil="true"/>
    <Milestone xmlns="49c1fb53-399a-4d91-bfc2-0a118990ebe4" xsi:nil="true"/>
    <UANotes xmlns="49c1fb53-399a-4d91-bfc2-0a118990ebe4" xsi:nil="true"/>
    <VoteCount xmlns="49c1fb53-399a-4d91-bfc2-0a118990ebe4" xsi:nil="true"/>
    <ContentItem xmlns="49c1fb53-399a-4d91-bfc2-0a118990ebe4" xsi:nil="true"/>
    <IsDeleted xmlns="49c1fb53-399a-4d91-bfc2-0a118990ebe4" xsi:nil="true"/>
    <Downloads xmlns="49c1fb53-399a-4d91-bfc2-0a118990ebe4" xsi:nil="true"/>
    <TrustLevel xmlns="49c1fb53-399a-4d91-bfc2-0a118990ebe4" xsi:nil="true"/>
    <UACurrentWords xmlns="49c1fb53-399a-4d91-bfc2-0a118990ebe4" xsi:nil="true"/>
    <AssetExpire xmlns="49c1fb53-399a-4d91-bfc2-0a118990ebe4" xsi:nil="true"/>
    <AssetId xmlns="49c1fb53-399a-4d91-bfc2-0a118990ebe4" xsi:nil="true"/>
    <CSXHash xmlns="49c1fb53-399a-4d91-bfc2-0a118990ebe4" xsi:nil="true"/>
    <APEditor xmlns="49c1fb53-399a-4d91-bfc2-0a118990ebe4">
      <UserInfo>
        <DisplayName/>
        <AccountId xsi:nil="true"/>
        <AccountType/>
      </UserInfo>
    </APEditor>
    <TPInstallLocation xmlns="49c1fb53-399a-4d91-bfc2-0a118990ebe4" xsi:nil="true"/>
    <OutputCachingOn xmlns="49c1fb53-399a-4d91-bfc2-0a118990ebe4" xsi:nil="true"/>
    <ParentAssetId xmlns="49c1fb53-399a-4d91-bfc2-0a118990ebe4" xsi:nil="true"/>
    <PlannedPubDate xmlns="49c1fb53-399a-4d91-bfc2-0a118990ebe4" xsi:nil="true"/>
    <TemplateStatus xmlns="49c1fb53-399a-4d91-bfc2-0a118990ebe4" xsi:nil="true"/>
    <APAuthor xmlns="49c1fb53-399a-4d91-bfc2-0a118990ebe4">
      <UserInfo>
        <DisplayName/>
        <AccountId xsi:nil="true"/>
        <AccountType/>
      </UserInfo>
    </APAuthor>
    <CSXUpdate xmlns="49c1fb53-399a-4d91-bfc2-0a118990ebe4" xsi:nil="true"/>
    <Provider xmlns="49c1fb53-399a-4d91-bfc2-0a118990ebe4" xsi:nil="true"/>
  </documentManagement>
</p:properties>
</file>

<file path=customXml/itemProps1.xml><?xml version="1.0" encoding="utf-8"?>
<ds:datastoreItem xmlns:ds="http://schemas.openxmlformats.org/officeDocument/2006/customXml" ds:itemID="{ACF6B333-2A9A-48A6-8A2C-0FEF95B584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A5A98B-6FB3-4CE2-A08F-61AC6880AF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c1fb53-399a-4d91-bfc2-0a118990eb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FDCB8F-DE59-4484-BF5F-F89A60901B8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63A81A-C63B-4751-8E6A-E49B46BC725B}">
  <ds:schemaRefs>
    <ds:schemaRef ds:uri="http://schemas.microsoft.com/office/2006/metadata/properties"/>
    <ds:schemaRef ds:uri="http://schemas.microsoft.com/office/infopath/2007/PartnerControls"/>
    <ds:schemaRef ds:uri="49c1fb53-399a-4d91-bfc2-0a118990eb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프로젝트 범위</Template>
  <TotalTime>2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3" baseType="lpstr">
      <vt:lpstr/>
      <vt:lpstr/>
      <vt:lpstr>개요</vt:lpstr>
      <vt:lpstr>    프로젝트 배경 및 설명</vt:lpstr>
      <vt:lpstr>    프로젝트 범위</vt:lpstr>
      <vt:lpstr>    고수준 요구 사항</vt:lpstr>
      <vt:lpstr>    결과</vt:lpstr>
      <vt:lpstr>    관계자</vt:lpstr>
      <vt:lpstr>    관련 비즈니스 프로세스 또는 시스템</vt:lpstr>
      <vt:lpstr>    특정 제외 사항</vt:lpstr>
      <vt:lpstr>    이행 계획</vt:lpstr>
      <vt:lpstr>    고수준 일정</vt:lpstr>
      <vt:lpstr>승인 및 진행 담당</vt:lpstr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메디 이진주</dc:creator>
  <cp:keywords/>
  <dc:description/>
  <cp:lastModifiedBy>이현제 medi</cp:lastModifiedBy>
  <cp:revision>3</cp:revision>
  <cp:lastPrinted>2022-12-13T02:53:00Z</cp:lastPrinted>
  <dcterms:created xsi:type="dcterms:W3CDTF">2024-01-12T05:34:00Z</dcterms:created>
  <dcterms:modified xsi:type="dcterms:W3CDTF">2024-01-15T07:01:00Z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0x01010070926BE6910EE541A5C8A9203B4061CC0400C52140320FE295488DD4381964E77F84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