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4482" w14:textId="56FC7F8F" w:rsidR="00257078" w:rsidRPr="00F479E0" w:rsidRDefault="004F435C" w:rsidP="00FB6463">
      <w:pPr>
        <w:pStyle w:val="a4"/>
        <w:spacing w:line="240" w:lineRule="auto"/>
        <w:rPr>
          <w:rFonts w:ascii="KoPubWorld돋움체 Bold" w:eastAsia="KoPubWorld돋움체 Bold" w:hAnsi="KoPubWorld돋움체 Bold" w:cs="KoPubWorld돋움체 Bold"/>
          <w:color w:val="auto"/>
          <w:sz w:val="36"/>
          <w:lang w:val="ko-KR"/>
        </w:rPr>
      </w:pPr>
      <w:bookmarkStart w:id="0" w:name="_Hlk123722899"/>
      <w:bookmarkEnd w:id="0"/>
      <w:r w:rsidRPr="00F479E0">
        <w:rPr>
          <w:rFonts w:ascii="KoPubWorld돋움체 Bold" w:eastAsia="KoPubWorld돋움체 Bold" w:hAnsi="KoPubWorld돋움체 Bold" w:cs="KoPubWorld돋움체 Bold" w:hint="eastAsia"/>
          <w:color w:val="auto"/>
          <w:sz w:val="28"/>
          <w:szCs w:val="14"/>
        </w:rPr>
        <w:t>대</w:t>
      </w:r>
      <w:r w:rsidR="00D20FF8" w:rsidRPr="00F479E0">
        <w:rPr>
          <w:rFonts w:ascii="KoPubWorld돋움체 Bold" w:eastAsia="KoPubWorld돋움체 Bold" w:hAnsi="KoPubWorld돋움체 Bold" w:cs="KoPubWorld돋움체 Bold" w:hint="eastAsia"/>
          <w:color w:val="auto"/>
          <w:sz w:val="28"/>
          <w:szCs w:val="14"/>
        </w:rPr>
        <w:t xml:space="preserve"> </w:t>
      </w:r>
      <w:r w:rsidRPr="00F479E0">
        <w:rPr>
          <w:rFonts w:ascii="KoPubWorld돋움체 Bold" w:eastAsia="KoPubWorld돋움체 Bold" w:hAnsi="KoPubWorld돋움체 Bold" w:cs="KoPubWorld돋움체 Bold" w:hint="eastAsia"/>
          <w:color w:val="auto"/>
          <w:sz w:val="28"/>
          <w:szCs w:val="14"/>
        </w:rPr>
        <w:t>한</w:t>
      </w:r>
      <w:r w:rsidR="00D20FF8" w:rsidRPr="00F479E0">
        <w:rPr>
          <w:rFonts w:ascii="KoPubWorld돋움체 Bold" w:eastAsia="KoPubWorld돋움체 Bold" w:hAnsi="KoPubWorld돋움체 Bold" w:cs="KoPubWorld돋움체 Bold" w:hint="eastAsia"/>
          <w:color w:val="auto"/>
          <w:sz w:val="28"/>
          <w:szCs w:val="14"/>
        </w:rPr>
        <w:t xml:space="preserve"> 소 화 기 학 회 </w:t>
      </w:r>
      <w:r w:rsidR="00681740" w:rsidRPr="00F479E0">
        <w:rPr>
          <w:rFonts w:ascii="KoPubWorld돋움체 Bold" w:eastAsia="KoPubWorld돋움체 Bold" w:hAnsi="KoPubWorld돋움체 Bold" w:cs="KoPubWorld돋움체 Bold"/>
          <w:color w:val="auto"/>
          <w:sz w:val="28"/>
          <w:szCs w:val="14"/>
        </w:rPr>
        <w:br/>
      </w:r>
      <w:r w:rsidR="00D20FF8" w:rsidRPr="00F479E0">
        <w:rPr>
          <w:rFonts w:ascii="KoPubWorld돋움체 Bold" w:eastAsia="KoPubWorld돋움체 Bold" w:hAnsi="KoPubWorld돋움체 Bold" w:cs="KoPubWorld돋움체 Bold"/>
          <w:color w:val="auto"/>
          <w:sz w:val="36"/>
          <w:lang w:val="ko-KR"/>
        </w:rPr>
        <w:t>SIDDS 202</w:t>
      </w:r>
      <w:r w:rsidR="0055585D">
        <w:rPr>
          <w:rFonts w:ascii="KoPubWorld돋움체 Bold" w:eastAsia="KoPubWorld돋움체 Bold" w:hAnsi="KoPubWorld돋움체 Bold" w:cs="KoPubWorld돋움체 Bold"/>
          <w:color w:val="auto"/>
          <w:sz w:val="36"/>
          <w:lang w:val="ko-KR"/>
        </w:rPr>
        <w:t>4</w:t>
      </w:r>
      <w:r w:rsidR="00257078" w:rsidRPr="00F479E0">
        <w:rPr>
          <w:rFonts w:ascii="KoPubWorld돋움체 Bold" w:eastAsia="KoPubWorld돋움체 Bold" w:hAnsi="KoPubWorld돋움체 Bold" w:cs="KoPubWorld돋움체 Bold"/>
          <w:color w:val="auto"/>
          <w:sz w:val="36"/>
          <w:lang w:val="ko-KR"/>
        </w:rPr>
        <w:t xml:space="preserve"> </w:t>
      </w:r>
      <w:r w:rsidR="00257078" w:rsidRPr="00F479E0">
        <w:rPr>
          <w:rFonts w:ascii="KoPubWorld돋움체 Bold" w:eastAsia="KoPubWorld돋움체 Bold" w:hAnsi="KoPubWorld돋움체 Bold" w:cs="KoPubWorld돋움체 Bold" w:hint="eastAsia"/>
          <w:color w:val="auto"/>
          <w:sz w:val="36"/>
          <w:lang w:val="ko-KR"/>
        </w:rPr>
        <w:t xml:space="preserve">및 </w:t>
      </w:r>
      <w:r w:rsidR="00D507FD" w:rsidRPr="00F479E0">
        <w:rPr>
          <w:rFonts w:ascii="KoPubWorld돋움체 Bold" w:eastAsia="KoPubWorld돋움체 Bold" w:hAnsi="KoPubWorld돋움체 Bold" w:cs="KoPubWorld돋움체 Bold" w:hint="eastAsia"/>
          <w:color w:val="auto"/>
          <w:sz w:val="36"/>
          <w:lang w:val="ko-KR"/>
        </w:rPr>
        <w:t>춘계 학술대회</w:t>
      </w:r>
      <w:r w:rsidRPr="00F479E0">
        <w:rPr>
          <w:rFonts w:ascii="KoPubWorld돋움체 Bold" w:eastAsia="KoPubWorld돋움체 Bold" w:hAnsi="KoPubWorld돋움체 Bold" w:cs="KoPubWorld돋움체 Bold"/>
          <w:color w:val="auto"/>
          <w:sz w:val="36"/>
          <w:lang w:val="ko-KR"/>
        </w:rPr>
        <w:t xml:space="preserve"> </w:t>
      </w:r>
    </w:p>
    <w:p w14:paraId="046C69CE" w14:textId="77D5DFC9" w:rsidR="009D09BC" w:rsidRPr="00F479E0" w:rsidRDefault="009D09BC" w:rsidP="00D520AF">
      <w:pPr>
        <w:pStyle w:val="2"/>
        <w:spacing w:before="240"/>
        <w:ind w:left="425"/>
        <w:rPr>
          <w:rFonts w:ascii="KoPubWorld돋움체 Bold" w:eastAsia="KoPubWorld돋움체 Bold" w:hAnsi="KoPubWorld돋움체 Bold" w:cs="KoPubWorld돋움체 Bold"/>
          <w:b w:val="0"/>
          <w:bCs w:val="0"/>
          <w:color w:val="auto"/>
          <w:szCs w:val="28"/>
        </w:rPr>
      </w:pPr>
      <w:bookmarkStart w:id="1" w:name="_Toc123729296"/>
      <w:r w:rsidRPr="00F479E0">
        <w:rPr>
          <w:rFonts w:ascii="KoPubWorld돋움체 Bold" w:eastAsia="KoPubWorld돋움체 Bold" w:hAnsi="KoPubWorld돋움체 Bold" w:cs="KoPubWorld돋움체 Bold" w:hint="eastAsia"/>
          <w:b w:val="0"/>
          <w:bCs w:val="0"/>
          <w:color w:val="auto"/>
          <w:szCs w:val="28"/>
        </w:rPr>
        <w:t>개요</w:t>
      </w:r>
      <w:bookmarkEnd w:id="1"/>
    </w:p>
    <w:p w14:paraId="79787403" w14:textId="77777777" w:rsidR="00D06705" w:rsidRPr="00D06705" w:rsidRDefault="00D06705" w:rsidP="00D06705">
      <w:pPr>
        <w:pStyle w:val="af2"/>
        <w:widowControl w:val="0"/>
        <w:numPr>
          <w:ilvl w:val="1"/>
          <w:numId w:val="36"/>
        </w:numPr>
        <w:wordWrap w:val="0"/>
        <w:autoSpaceDE w:val="0"/>
        <w:autoSpaceDN w:val="0"/>
        <w:spacing w:after="0" w:line="240" w:lineRule="auto"/>
        <w:ind w:leftChars="0"/>
        <w:contextualSpacing/>
        <w:jc w:val="both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  <w:proofErr w:type="spellStart"/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대회명</w:t>
      </w:r>
      <w:proofErr w:type="spellEnd"/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 xml:space="preserve">: Seoul International Digestive Disease Symposium (SIDDS) 2024 in Conjunction with the Annual Meeting of the Korean Society of Gastroenterology </w:t>
      </w:r>
    </w:p>
    <w:p w14:paraId="1D078A09" w14:textId="77777777" w:rsidR="00D06705" w:rsidRPr="00D06705" w:rsidRDefault="00D06705" w:rsidP="00D06705">
      <w:pPr>
        <w:pStyle w:val="af2"/>
        <w:spacing w:after="0" w:line="240" w:lineRule="auto"/>
        <w:ind w:left="960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</w:p>
    <w:p w14:paraId="454737E3" w14:textId="77777777" w:rsidR="00D06705" w:rsidRPr="00D06705" w:rsidRDefault="00D06705" w:rsidP="00D06705">
      <w:pPr>
        <w:pStyle w:val="af2"/>
        <w:widowControl w:val="0"/>
        <w:numPr>
          <w:ilvl w:val="1"/>
          <w:numId w:val="36"/>
        </w:numPr>
        <w:wordWrap w:val="0"/>
        <w:autoSpaceDE w:val="0"/>
        <w:autoSpaceDN w:val="0"/>
        <w:spacing w:after="0" w:line="240" w:lineRule="auto"/>
        <w:ind w:leftChars="0"/>
        <w:contextualSpacing/>
        <w:jc w:val="both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대회일정: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 xml:space="preserve"> 2024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 xml:space="preserve">년 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>4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 xml:space="preserve">월 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>20, 21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 xml:space="preserve">일 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>(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토,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 xml:space="preserve"> 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일)</w:t>
      </w:r>
    </w:p>
    <w:p w14:paraId="5837D748" w14:textId="77777777" w:rsidR="00D06705" w:rsidRPr="00D06705" w:rsidRDefault="00D06705" w:rsidP="00D06705">
      <w:pPr>
        <w:pStyle w:val="af2"/>
        <w:spacing w:after="0" w:line="240" w:lineRule="auto"/>
        <w:ind w:left="960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</w:p>
    <w:p w14:paraId="714ABA7F" w14:textId="77777777" w:rsidR="00D06705" w:rsidRPr="00D06705" w:rsidRDefault="00D06705" w:rsidP="00D06705">
      <w:pPr>
        <w:pStyle w:val="af2"/>
        <w:widowControl w:val="0"/>
        <w:numPr>
          <w:ilvl w:val="1"/>
          <w:numId w:val="36"/>
        </w:numPr>
        <w:wordWrap w:val="0"/>
        <w:autoSpaceDE w:val="0"/>
        <w:autoSpaceDN w:val="0"/>
        <w:spacing w:after="0" w:line="240" w:lineRule="auto"/>
        <w:ind w:leftChars="0"/>
        <w:contextualSpacing/>
        <w:jc w:val="both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장소: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 xml:space="preserve"> 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 xml:space="preserve">그랜드 </w:t>
      </w:r>
      <w:proofErr w:type="spellStart"/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워커힐</w:t>
      </w:r>
      <w:proofErr w:type="spellEnd"/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 xml:space="preserve"> 서울 </w:t>
      </w:r>
    </w:p>
    <w:p w14:paraId="5AE19611" w14:textId="77777777" w:rsidR="00D06705" w:rsidRPr="00D06705" w:rsidRDefault="00D06705" w:rsidP="00D06705">
      <w:pPr>
        <w:pStyle w:val="af2"/>
        <w:spacing w:after="0" w:line="240" w:lineRule="auto"/>
        <w:ind w:left="960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</w:p>
    <w:p w14:paraId="1B46F4CD" w14:textId="77777777" w:rsidR="00D06705" w:rsidRPr="00D06705" w:rsidRDefault="00D06705" w:rsidP="00D06705">
      <w:pPr>
        <w:pStyle w:val="af2"/>
        <w:widowControl w:val="0"/>
        <w:numPr>
          <w:ilvl w:val="1"/>
          <w:numId w:val="36"/>
        </w:numPr>
        <w:wordWrap w:val="0"/>
        <w:autoSpaceDE w:val="0"/>
        <w:autoSpaceDN w:val="0"/>
        <w:spacing w:after="0" w:line="240" w:lineRule="auto"/>
        <w:ind w:leftChars="0"/>
        <w:contextualSpacing/>
        <w:jc w:val="both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 xml:space="preserve">Theme: 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 xml:space="preserve">Pioneering the 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F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>uture of Digestive Disease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s</w:t>
      </w:r>
    </w:p>
    <w:p w14:paraId="0C2A2229" w14:textId="77777777" w:rsidR="00D06705" w:rsidRPr="00D06705" w:rsidRDefault="00D06705" w:rsidP="00D06705">
      <w:pPr>
        <w:pStyle w:val="af2"/>
        <w:spacing w:after="0" w:line="240" w:lineRule="auto"/>
        <w:ind w:left="960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</w:p>
    <w:p w14:paraId="476D2F86" w14:textId="77777777" w:rsidR="00D06705" w:rsidRPr="00D06705" w:rsidRDefault="00D06705" w:rsidP="00D06705">
      <w:pPr>
        <w:pStyle w:val="af2"/>
        <w:widowControl w:val="0"/>
        <w:numPr>
          <w:ilvl w:val="1"/>
          <w:numId w:val="36"/>
        </w:numPr>
        <w:wordWrap w:val="0"/>
        <w:autoSpaceDE w:val="0"/>
        <w:autoSpaceDN w:val="0"/>
        <w:spacing w:after="0" w:line="240" w:lineRule="auto"/>
        <w:ind w:leftChars="0"/>
        <w:contextualSpacing/>
        <w:jc w:val="both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웹사이트: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 xml:space="preserve"> </w:t>
      </w:r>
      <w:hyperlink r:id="rId11" w:history="1">
        <w:r w:rsidRPr="00D06705">
          <w:rPr>
            <w:rStyle w:val="af9"/>
            <w:rFonts w:ascii="KoPubWorld돋움체 Medium" w:eastAsia="KoPubWorld돋움체 Medium" w:hAnsi="KoPubWorld돋움체 Medium" w:cs="KoPubWorld돋움체 Medium"/>
            <w:b/>
            <w:bCs/>
            <w:color w:val="auto"/>
            <w:szCs w:val="24"/>
          </w:rPr>
          <w:t>www.sidds.org</w:t>
        </w:r>
      </w:hyperlink>
    </w:p>
    <w:p w14:paraId="42C4FD19" w14:textId="77777777" w:rsidR="00D06705" w:rsidRPr="00D06705" w:rsidRDefault="00D06705" w:rsidP="00D06705">
      <w:pPr>
        <w:pStyle w:val="af2"/>
        <w:spacing w:after="0" w:line="240" w:lineRule="auto"/>
        <w:ind w:left="960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</w:p>
    <w:p w14:paraId="1A2E849F" w14:textId="77777777" w:rsidR="00D06705" w:rsidRPr="00D06705" w:rsidRDefault="00D06705" w:rsidP="00D06705">
      <w:pPr>
        <w:pStyle w:val="af2"/>
        <w:widowControl w:val="0"/>
        <w:numPr>
          <w:ilvl w:val="1"/>
          <w:numId w:val="36"/>
        </w:numPr>
        <w:wordWrap w:val="0"/>
        <w:autoSpaceDE w:val="0"/>
        <w:autoSpaceDN w:val="0"/>
        <w:spacing w:after="0" w:line="240" w:lineRule="auto"/>
        <w:ind w:leftChars="0"/>
        <w:contextualSpacing/>
        <w:jc w:val="both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개최 형태: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 xml:space="preserve"> 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오프라인</w:t>
      </w:r>
    </w:p>
    <w:p w14:paraId="05A287C1" w14:textId="77777777" w:rsidR="00D06705" w:rsidRPr="00D06705" w:rsidRDefault="00D06705" w:rsidP="00D06705">
      <w:pPr>
        <w:pStyle w:val="af2"/>
        <w:spacing w:after="0" w:line="240" w:lineRule="auto"/>
        <w:ind w:left="960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</w:p>
    <w:p w14:paraId="473EAF3C" w14:textId="77777777" w:rsidR="00D06705" w:rsidRPr="00D06705" w:rsidRDefault="00D06705" w:rsidP="00D06705">
      <w:pPr>
        <w:pStyle w:val="af2"/>
        <w:widowControl w:val="0"/>
        <w:numPr>
          <w:ilvl w:val="1"/>
          <w:numId w:val="36"/>
        </w:numPr>
        <w:wordWrap w:val="0"/>
        <w:autoSpaceDE w:val="0"/>
        <w:autoSpaceDN w:val="0"/>
        <w:spacing w:after="0" w:line="240" w:lineRule="auto"/>
        <w:ind w:leftChars="0"/>
        <w:contextualSpacing/>
        <w:jc w:val="both"/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</w:pP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>언어:</w:t>
      </w:r>
      <w:r w:rsidRPr="00D06705">
        <w:rPr>
          <w:rFonts w:ascii="KoPubWorld돋움체 Medium" w:eastAsia="KoPubWorld돋움체 Medium" w:hAnsi="KoPubWorld돋움체 Medium" w:cs="KoPubWorld돋움체 Medium"/>
          <w:b/>
          <w:bCs/>
          <w:color w:val="auto"/>
          <w:szCs w:val="24"/>
        </w:rPr>
        <w:t xml:space="preserve"> </w:t>
      </w:r>
      <w:r w:rsidRPr="00D06705">
        <w:rPr>
          <w:rFonts w:ascii="KoPubWorld돋움체 Medium" w:eastAsia="KoPubWorld돋움체 Medium" w:hAnsi="KoPubWorld돋움체 Medium" w:cs="KoPubWorld돋움체 Medium" w:hint="eastAsia"/>
          <w:b/>
          <w:bCs/>
          <w:color w:val="auto"/>
          <w:szCs w:val="24"/>
        </w:rPr>
        <w:t xml:space="preserve">영어 </w:t>
      </w:r>
    </w:p>
    <w:p w14:paraId="1573530A" w14:textId="43EE57F5" w:rsidR="0026507D" w:rsidRPr="00F479E0" w:rsidRDefault="0026507D" w:rsidP="00EA1A70">
      <w:pPr>
        <w:rPr>
          <w:rFonts w:ascii="KoPubWorld돋움체 Bold" w:eastAsia="KoPubWorld돋움체 Bold" w:hAnsi="KoPubWorld돋움체 Bold" w:cs="KoPubWorld돋움체 Bold"/>
          <w:color w:val="auto"/>
          <w:kern w:val="1"/>
          <w:szCs w:val="24"/>
        </w:rPr>
      </w:pPr>
    </w:p>
    <w:sectPr w:rsidR="0026507D" w:rsidRPr="00F479E0" w:rsidSect="00752167">
      <w:footerReference w:type="default" r:id="rId12"/>
      <w:pgSz w:w="11906" w:h="16838" w:code="9"/>
      <w:pgMar w:top="1440" w:right="1133" w:bottom="1440" w:left="1440" w:header="720" w:footer="864" w:gutter="0"/>
      <w:pgBorders w:offsetFrom="page">
        <w:right w:val="single" w:sz="8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6AAFE" w14:textId="77777777" w:rsidR="00365EE5" w:rsidRDefault="00365EE5">
      <w:pPr>
        <w:spacing w:after="0" w:line="240" w:lineRule="auto"/>
      </w:pPr>
      <w:r>
        <w:separator/>
      </w:r>
    </w:p>
  </w:endnote>
  <w:endnote w:type="continuationSeparator" w:id="0">
    <w:p w14:paraId="5E417892" w14:textId="77777777" w:rsidR="00365EE5" w:rsidRDefault="00365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PubWorld돋움체 Bold">
    <w:altName w:val="맑은 고딕"/>
    <w:panose1 w:val="00000800000000000000"/>
    <w:charset w:val="81"/>
    <w:family w:val="auto"/>
    <w:pitch w:val="variable"/>
    <w:sig w:usb0="B000AABF" w:usb1="79D7FCFB" w:usb2="00000010" w:usb3="00000000" w:csb0="00080001" w:csb1="00000000"/>
    <w:embedRegular r:id="rId1" w:subsetted="1" w:fontKey="{097ACA34-764A-40E8-9789-615548BF56C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2" w:fontKey="{F1808B24-CFB7-4064-B123-AB16D6186D1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F4C8902-4DAE-4C9B-B3E6-955C2005526D}"/>
    <w:embedBold r:id="rId4" w:fontKey="{C272B825-1497-4337-8188-FE1CDDEA44FC}"/>
    <w:embedItalic r:id="rId5" w:fontKey="{124903F4-9DDA-4A5F-8B14-74F38F6D0B36}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6" w:fontKey="{30AFBB01-BABF-4ADA-89CB-5A6B7FA3D70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7" w:fontKey="{C2A9BE2D-B52D-4D0E-BD6C-19FC1D5BBF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ED52665F-9AA7-4B70-9081-F7372DDC7521}"/>
    <w:embedBold r:id="rId9" w:fontKey="{733AE739-E5D6-416F-A77C-C047C9E604E5}"/>
    <w:embedItalic r:id="rId10" w:fontKey="{42C84093-461F-4C4F-A824-9E842761303F}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1" w:fontKey="{EB85D5FD-2512-4DFB-A92C-711F09912396}"/>
    <w:embedItalic r:id="rId12" w:fontKey="{CD0FAAAC-4CE6-493D-89A6-D9D1035D05E8}"/>
  </w:font>
  <w:font w:name="KoPubWorld돋움체 Medium">
    <w:panose1 w:val="00000600000000000000"/>
    <w:charset w:val="81"/>
    <w:family w:val="auto"/>
    <w:pitch w:val="variable"/>
    <w:sig w:usb0="B000AABF" w:usb1="79D7FCFB" w:usb2="00000010" w:usb3="00000000" w:csb0="00080001" w:csb1="00000000"/>
    <w:embedBold r:id="rId13" w:subsetted="1" w:fontKey="{355673D1-E78E-4DAF-A7F3-F88DEA27EA2F}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a..">
    <w:altName w:val="함초롬돋움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BCE31" w14:textId="7DFA38D4" w:rsidR="00825CE1" w:rsidRDefault="00825CE1" w:rsidP="00EF3CB1">
    <w:pPr>
      <w:pStyle w:val="ac"/>
      <w:ind w:right="2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684D2366" wp14:editId="4CDD30E0">
              <wp:simplePos x="0" y="0"/>
              <wp:positionH relativeFrom="leftMargin">
                <wp:posOffset>575732</wp:posOffset>
              </wp:positionH>
              <wp:positionV relativeFrom="bottomMargin">
                <wp:posOffset>0</wp:posOffset>
              </wp:positionV>
              <wp:extent cx="897467" cy="660400"/>
              <wp:effectExtent l="0" t="0" r="0" b="6350"/>
              <wp:wrapNone/>
              <wp:docPr id="22" name="텍스트 상자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7467" cy="660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7C0C203" w14:textId="3422041E" w:rsidR="00825CE1" w:rsidRDefault="00825CE1">
                          <w:pPr>
                            <w:pStyle w:val="ac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 w:rsidR="00E10DA4" w:rsidRPr="00E10DA4">
                            <w:rPr>
                              <w:lang w:val="ko-KR"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84D2366" id="_x0000_t202" coordsize="21600,21600" o:spt="202" path="m,l,21600r21600,l21600,xe">
              <v:stroke joinstyle="miter"/>
              <v:path gradientshapeok="t" o:connecttype="rect"/>
            </v:shapetype>
            <v:shape id="텍스트 상자 22" o:spid="_x0000_s1026" type="#_x0000_t202" style="position:absolute;left:0;text-align:left;margin-left:45.35pt;margin-top:0;width:70.65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" filled="f" stroked="f" strokeweight=".5pt">
              <v:textbox inset="0,0,0,0">
                <w:txbxContent>
                  <w:p w14:paraId="17C0C203" w14:textId="3422041E" w:rsidR="00825CE1" w:rsidRDefault="00825CE1">
                    <w:pPr>
                      <w:pStyle w:val="ac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 w:rsidR="00E10DA4" w:rsidRPr="00E10DA4">
                      <w:rPr>
                        <w:lang w:val="ko-KR"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E2CAC" w14:textId="77777777" w:rsidR="00365EE5" w:rsidRDefault="00365EE5">
      <w:pPr>
        <w:spacing w:after="0" w:line="240" w:lineRule="auto"/>
      </w:pPr>
      <w:r>
        <w:separator/>
      </w:r>
    </w:p>
  </w:footnote>
  <w:footnote w:type="continuationSeparator" w:id="0">
    <w:p w14:paraId="385E132F" w14:textId="77777777" w:rsidR="00365EE5" w:rsidRDefault="00365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95D7F"/>
    <w:multiLevelType w:val="hybridMultilevel"/>
    <w:tmpl w:val="809EC478"/>
    <w:lvl w:ilvl="0" w:tplc="E4482BCC">
      <w:numFmt w:val="bullet"/>
      <w:lvlText w:val="-"/>
      <w:lvlJc w:val="left"/>
      <w:pPr>
        <w:ind w:left="1352" w:hanging="360"/>
      </w:pPr>
      <w:rPr>
        <w:rFonts w:ascii="KoPubWorld돋움체 Bold" w:eastAsia="KoPubWorld돋움체 Bold" w:hAnsi="KoPubWorld돋움체 Bold" w:cs="KoPubWorld돋움체 Bold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" w15:restartNumberingAfterBreak="0">
    <w:nsid w:val="07824773"/>
    <w:multiLevelType w:val="multilevel"/>
    <w:tmpl w:val="C8307D68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2."/>
      <w:lvlJc w:val="left"/>
      <w:pPr>
        <w:ind w:left="825" w:hanging="400"/>
      </w:pPr>
    </w:lvl>
    <w:lvl w:ilvl="2">
      <w:start w:val="1"/>
      <w:numFmt w:val="decimal"/>
      <w:lvlText w:val="%1.%2.%3"/>
      <w:lvlJc w:val="left"/>
      <w:pPr>
        <w:ind w:left="1418" w:hanging="567"/>
      </w:pPr>
      <w:rPr>
        <w:rFonts w:ascii="KoPubWorld돋움체 Bold" w:eastAsia="KoPubWorld돋움체 Bold" w:hAnsi="KoPubWorld돋움체 Bold" w:cs="KoPubWorld돋움체 Bold"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09B751DC"/>
    <w:multiLevelType w:val="hybridMultilevel"/>
    <w:tmpl w:val="DD2C88C6"/>
    <w:lvl w:ilvl="0" w:tplc="C3144A38">
      <w:start w:val="4"/>
      <w:numFmt w:val="bullet"/>
      <w:lvlText w:val="-"/>
      <w:lvlJc w:val="left"/>
      <w:pPr>
        <w:ind w:left="760" w:hanging="360"/>
      </w:pPr>
      <w:rPr>
        <w:rFonts w:ascii="KoPubWorld돋움체 Bold" w:eastAsia="KoPubWorld돋움체 Bold" w:hAnsi="KoPubWorld돋움체 Bold" w:cs="KoPubWorld돋움체 Bold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25F09CE"/>
    <w:multiLevelType w:val="hybridMultilevel"/>
    <w:tmpl w:val="16D660AE"/>
    <w:lvl w:ilvl="0" w:tplc="745C70CE">
      <w:numFmt w:val="bullet"/>
      <w:lvlText w:val="•"/>
      <w:lvlJc w:val="left"/>
      <w:pPr>
        <w:ind w:left="1240" w:hanging="360"/>
      </w:pPr>
      <w:rPr>
        <w:rFonts w:ascii="맑은 고딕" w:eastAsia="맑은 고딕" w:hAnsi="맑은 고딕" w:cs="바탕체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</w:abstractNum>
  <w:abstractNum w:abstractNumId="4" w15:restartNumberingAfterBreak="0">
    <w:nsid w:val="14AA65A3"/>
    <w:multiLevelType w:val="multilevel"/>
    <w:tmpl w:val="5CA20C74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1D2136BE"/>
    <w:multiLevelType w:val="hybridMultilevel"/>
    <w:tmpl w:val="790E71A0"/>
    <w:lvl w:ilvl="0" w:tplc="604CA99C">
      <w:start w:val="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바탕체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1E560284"/>
    <w:multiLevelType w:val="hybridMultilevel"/>
    <w:tmpl w:val="4846FB04"/>
    <w:lvl w:ilvl="0" w:tplc="276E284C">
      <w:numFmt w:val="bullet"/>
      <w:lvlText w:val="※"/>
      <w:lvlJc w:val="left"/>
      <w:pPr>
        <w:ind w:left="760" w:hanging="360"/>
      </w:pPr>
      <w:rPr>
        <w:rFonts w:ascii="KoPubWorld돋움체 Bold" w:eastAsia="KoPubWorld돋움체 Bold" w:hAnsi="KoPubWorld돋움체 Bold" w:cs="KoPubWorld돋움체 Bold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1F274FA3"/>
    <w:multiLevelType w:val="multilevel"/>
    <w:tmpl w:val="F70E770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8" w15:restartNumberingAfterBreak="0">
    <w:nsid w:val="213E75EB"/>
    <w:multiLevelType w:val="hybridMultilevel"/>
    <w:tmpl w:val="205495D6"/>
    <w:lvl w:ilvl="0" w:tplc="0BCE1A60">
      <w:start w:val="5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바탕체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28271A43"/>
    <w:multiLevelType w:val="hybridMultilevel"/>
    <w:tmpl w:val="9C2CC894"/>
    <w:lvl w:ilvl="0" w:tplc="9A321C78">
      <w:numFmt w:val="bullet"/>
      <w:lvlText w:val="-"/>
      <w:lvlJc w:val="left"/>
      <w:pPr>
        <w:ind w:left="1352" w:hanging="360"/>
      </w:pPr>
      <w:rPr>
        <w:rFonts w:ascii="KoPubWorld돋움체 Bold" w:eastAsia="KoPubWorld돋움체 Bold" w:hAnsi="KoPubWorld돋움체 Bold" w:cs="KoPubWorld돋움체 Bold" w:hint="eastAsia"/>
      </w:rPr>
    </w:lvl>
    <w:lvl w:ilvl="1" w:tplc="04090003" w:tentative="1">
      <w:start w:val="1"/>
      <w:numFmt w:val="bullet"/>
      <w:lvlText w:val=""/>
      <w:lvlJc w:val="left"/>
      <w:pPr>
        <w:ind w:left="179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9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9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9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92" w:hanging="400"/>
      </w:pPr>
      <w:rPr>
        <w:rFonts w:ascii="Wingdings" w:hAnsi="Wingdings" w:hint="default"/>
      </w:rPr>
    </w:lvl>
  </w:abstractNum>
  <w:abstractNum w:abstractNumId="10" w15:restartNumberingAfterBreak="0">
    <w:nsid w:val="29FF4535"/>
    <w:multiLevelType w:val="multilevel"/>
    <w:tmpl w:val="3460A494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2EE660DE"/>
    <w:multiLevelType w:val="hybridMultilevel"/>
    <w:tmpl w:val="B3AE8DD2"/>
    <w:lvl w:ilvl="0" w:tplc="AB64AE64">
      <w:numFmt w:val="bullet"/>
      <w:lvlText w:val="※"/>
      <w:lvlJc w:val="left"/>
      <w:pPr>
        <w:ind w:left="780" w:hanging="360"/>
      </w:pPr>
      <w:rPr>
        <w:rFonts w:ascii="맑은 고딕" w:eastAsia="맑은 고딕" w:hAnsi="맑은 고딕" w:cs="KoPubWorld돋움체 Bold" w:hint="eastAsia"/>
      </w:rPr>
    </w:lvl>
    <w:lvl w:ilvl="1" w:tplc="04090003" w:tentative="1">
      <w:start w:val="1"/>
      <w:numFmt w:val="bullet"/>
      <w:lvlText w:val=""/>
      <w:lvlJc w:val="left"/>
      <w:pPr>
        <w:ind w:left="12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0" w:hanging="400"/>
      </w:pPr>
      <w:rPr>
        <w:rFonts w:ascii="Wingdings" w:hAnsi="Wingdings" w:hint="default"/>
      </w:rPr>
    </w:lvl>
  </w:abstractNum>
  <w:abstractNum w:abstractNumId="12" w15:restartNumberingAfterBreak="0">
    <w:nsid w:val="3160752D"/>
    <w:multiLevelType w:val="hybridMultilevel"/>
    <w:tmpl w:val="3BA0D0A2"/>
    <w:lvl w:ilvl="0" w:tplc="8C82D1A4">
      <w:start w:val="3"/>
      <w:numFmt w:val="bullet"/>
      <w:lvlText w:val=""/>
      <w:lvlJc w:val="left"/>
      <w:pPr>
        <w:ind w:left="860" w:hanging="360"/>
      </w:pPr>
      <w:rPr>
        <w:rFonts w:ascii="Wingdings" w:eastAsia="KoPubWorld돋움체 Bold" w:hAnsi="Wingdings" w:cs="KoPubWorld돋움체 Bold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00" w:hanging="400"/>
      </w:pPr>
      <w:rPr>
        <w:rFonts w:ascii="Wingdings" w:hAnsi="Wingdings" w:hint="default"/>
      </w:rPr>
    </w:lvl>
  </w:abstractNum>
  <w:abstractNum w:abstractNumId="13" w15:restartNumberingAfterBreak="0">
    <w:nsid w:val="32C439FC"/>
    <w:multiLevelType w:val="hybridMultilevel"/>
    <w:tmpl w:val="5AEC764E"/>
    <w:lvl w:ilvl="0" w:tplc="5B3C9518">
      <w:start w:val="2022"/>
      <w:numFmt w:val="bullet"/>
      <w:lvlText w:val="-"/>
      <w:lvlJc w:val="left"/>
      <w:pPr>
        <w:ind w:left="1167" w:hanging="360"/>
      </w:pPr>
      <w:rPr>
        <w:rFonts w:ascii="KoPubWorld돋움체 Bold" w:eastAsia="KoPubWorld돋움체 Bold" w:hAnsi="KoPubWorld돋움체 Bold" w:cs="KoPubWorld돋움체 Bold" w:hint="eastAsia"/>
      </w:rPr>
    </w:lvl>
    <w:lvl w:ilvl="1" w:tplc="04090003" w:tentative="1">
      <w:start w:val="1"/>
      <w:numFmt w:val="bullet"/>
      <w:lvlText w:val=""/>
      <w:lvlJc w:val="left"/>
      <w:pPr>
        <w:ind w:left="160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00"/>
      </w:pPr>
      <w:rPr>
        <w:rFonts w:ascii="Wingdings" w:hAnsi="Wingdings" w:hint="default"/>
      </w:rPr>
    </w:lvl>
  </w:abstractNum>
  <w:abstractNum w:abstractNumId="14" w15:restartNumberingAfterBreak="0">
    <w:nsid w:val="33772187"/>
    <w:multiLevelType w:val="hybridMultilevel"/>
    <w:tmpl w:val="4446BC18"/>
    <w:lvl w:ilvl="0" w:tplc="379226A0">
      <w:numFmt w:val="bullet"/>
      <w:lvlText w:val=""/>
      <w:lvlJc w:val="left"/>
      <w:pPr>
        <w:ind w:left="2528" w:hanging="360"/>
      </w:pPr>
      <w:rPr>
        <w:rFonts w:ascii="Wingdings" w:eastAsia="KoPubWorld돋움체 Bold" w:hAnsi="Wingdings" w:cs="KoPubWorld돋움체 Bold" w:hint="default"/>
      </w:rPr>
    </w:lvl>
    <w:lvl w:ilvl="1" w:tplc="04090003" w:tentative="1">
      <w:start w:val="1"/>
      <w:numFmt w:val="bullet"/>
      <w:lvlText w:val=""/>
      <w:lvlJc w:val="left"/>
      <w:pPr>
        <w:ind w:left="296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36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6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16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56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96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8" w:hanging="400"/>
      </w:pPr>
      <w:rPr>
        <w:rFonts w:ascii="Wingdings" w:hAnsi="Wingdings" w:hint="default"/>
      </w:rPr>
    </w:lvl>
  </w:abstractNum>
  <w:abstractNum w:abstractNumId="15" w15:restartNumberingAfterBreak="0">
    <w:nsid w:val="33E928BA"/>
    <w:multiLevelType w:val="hybridMultilevel"/>
    <w:tmpl w:val="2912FB00"/>
    <w:lvl w:ilvl="0" w:tplc="99B64818">
      <w:numFmt w:val="bullet"/>
      <w:lvlText w:val=""/>
      <w:lvlJc w:val="left"/>
      <w:pPr>
        <w:ind w:left="760" w:hanging="360"/>
      </w:pPr>
      <w:rPr>
        <w:rFonts w:ascii="Wingdings" w:eastAsia="맑은 고딕" w:hAnsi="Wingdings" w:cs="바탕체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A6C71C4"/>
    <w:multiLevelType w:val="multilevel"/>
    <w:tmpl w:val="9EF6D7FA"/>
    <w:lvl w:ilvl="0">
      <w:start w:val="2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3"/>
      <w:numFmt w:val="decimal"/>
      <w:lvlText w:val="%1.%2"/>
      <w:lvlJc w:val="left"/>
      <w:pPr>
        <w:ind w:left="992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3AC7341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3E881F7F"/>
    <w:multiLevelType w:val="hybridMultilevel"/>
    <w:tmpl w:val="F5F8BB6A"/>
    <w:lvl w:ilvl="0" w:tplc="21EEECFA">
      <w:start w:val="7"/>
      <w:numFmt w:val="bullet"/>
      <w:lvlText w:val=""/>
      <w:lvlJc w:val="left"/>
      <w:pPr>
        <w:ind w:left="760" w:hanging="360"/>
      </w:pPr>
      <w:rPr>
        <w:rFonts w:ascii="Wingdings" w:eastAsia="KoPubWorld돋움체 Bold" w:hAnsi="Wingdings" w:cs="KoPubWorld돋움체 Bold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F514680"/>
    <w:multiLevelType w:val="multilevel"/>
    <w:tmpl w:val="0B9E194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3FDE57DD"/>
    <w:multiLevelType w:val="multilevel"/>
    <w:tmpl w:val="7E7825B8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rFonts w:ascii="KoPubWorld돋움체 Bold" w:eastAsia="KoPubWorld돋움체 Bold" w:hAnsi="KoPubWorld돋움체 Bold" w:cs="KoPubWorld돋움체 Bold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497A23E0"/>
    <w:multiLevelType w:val="hybridMultilevel"/>
    <w:tmpl w:val="51CEA0B6"/>
    <w:lvl w:ilvl="0" w:tplc="61CAECA6">
      <w:start w:val="2023"/>
      <w:numFmt w:val="bullet"/>
      <w:lvlText w:val="-"/>
      <w:lvlJc w:val="left"/>
      <w:pPr>
        <w:ind w:left="785" w:hanging="360"/>
      </w:pPr>
      <w:rPr>
        <w:rFonts w:ascii="KoPubWorld돋움체 Bold" w:eastAsia="KoPubWorld돋움체 Bold" w:hAnsi="KoPubWorld돋움체 Bold" w:cs="KoPubWorld돋움체 Bold" w:hint="eastAsia"/>
      </w:rPr>
    </w:lvl>
    <w:lvl w:ilvl="1" w:tplc="04090003">
      <w:start w:val="1"/>
      <w:numFmt w:val="bullet"/>
      <w:lvlText w:val=""/>
      <w:lvlJc w:val="left"/>
      <w:pPr>
        <w:ind w:left="122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5" w:hanging="400"/>
      </w:pPr>
      <w:rPr>
        <w:rFonts w:ascii="Wingdings" w:hAnsi="Wingdings" w:hint="default"/>
      </w:rPr>
    </w:lvl>
  </w:abstractNum>
  <w:abstractNum w:abstractNumId="22" w15:restartNumberingAfterBreak="0">
    <w:nsid w:val="57831628"/>
    <w:multiLevelType w:val="hybridMultilevel"/>
    <w:tmpl w:val="6E46122E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57E77AD6"/>
    <w:multiLevelType w:val="hybridMultilevel"/>
    <w:tmpl w:val="4030E392"/>
    <w:lvl w:ilvl="0" w:tplc="2CDEA792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B9C2FE0"/>
    <w:multiLevelType w:val="hybridMultilevel"/>
    <w:tmpl w:val="0F1E3F40"/>
    <w:lvl w:ilvl="0" w:tplc="A1DE35A2">
      <w:numFmt w:val="bullet"/>
      <w:lvlText w:val=""/>
      <w:lvlJc w:val="left"/>
      <w:pPr>
        <w:ind w:left="760" w:hanging="360"/>
      </w:pPr>
      <w:rPr>
        <w:rFonts w:ascii="Wingdings" w:eastAsia="KoPubWorld돋움체 Bold" w:hAnsi="Wingdings" w:cs="KoPubWorld돋움체 Bold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CB55ACB"/>
    <w:multiLevelType w:val="hybridMultilevel"/>
    <w:tmpl w:val="AAC0098C"/>
    <w:lvl w:ilvl="0" w:tplc="3EB4EED2">
      <w:numFmt w:val="bullet"/>
      <w:lvlText w:val="-"/>
      <w:lvlJc w:val="left"/>
      <w:pPr>
        <w:ind w:left="760" w:hanging="360"/>
      </w:pPr>
      <w:rPr>
        <w:rFonts w:ascii="KoPubWorld돋움체 Bold" w:eastAsia="KoPubWorld돋움체 Bold" w:hAnsi="KoPubWorld돋움체 Bold" w:cs="KoPubWorld돋움체 Bold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D3C0726"/>
    <w:multiLevelType w:val="multilevel"/>
    <w:tmpl w:val="2ABCF05E"/>
    <w:lvl w:ilvl="0">
      <w:start w:val="5"/>
      <w:numFmt w:val="decimal"/>
      <w:lvlText w:val="%1."/>
      <w:lvlJc w:val="left"/>
      <w:pPr>
        <w:ind w:left="171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9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5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7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7" w15:restartNumberingAfterBreak="0">
    <w:nsid w:val="5E6E77F2"/>
    <w:multiLevelType w:val="multilevel"/>
    <w:tmpl w:val="7FA8F89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992" w:hanging="567"/>
      </w:pPr>
      <w:rPr>
        <w:rFonts w:ascii="KoPubWorld돋움체 Bold" w:eastAsia="KoPubWorld돋움체 Bold" w:hAnsi="KoPubWorld돋움체 Bold" w:cs="KoPubWorld돋움체 Bold"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8" w15:restartNumberingAfterBreak="0">
    <w:nsid w:val="657E5D71"/>
    <w:multiLevelType w:val="hybridMultilevel"/>
    <w:tmpl w:val="BFBE56B6"/>
    <w:lvl w:ilvl="0" w:tplc="DF622CE6">
      <w:start w:val="1"/>
      <w:numFmt w:val="bullet"/>
      <w:pStyle w:val="a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5B9BD5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FF3C90"/>
    <w:multiLevelType w:val="multilevel"/>
    <w:tmpl w:val="373C564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0" w15:restartNumberingAfterBreak="0">
    <w:nsid w:val="6BDE0412"/>
    <w:multiLevelType w:val="multilevel"/>
    <w:tmpl w:val="373C564A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1" w15:restartNumberingAfterBreak="0">
    <w:nsid w:val="6CB9491C"/>
    <w:multiLevelType w:val="hybridMultilevel"/>
    <w:tmpl w:val="9A08A708"/>
    <w:lvl w:ilvl="0" w:tplc="028E593A">
      <w:numFmt w:val="bullet"/>
      <w:lvlText w:val="&gt;"/>
      <w:lvlJc w:val="left"/>
      <w:pPr>
        <w:ind w:left="760" w:hanging="360"/>
      </w:pPr>
      <w:rPr>
        <w:rFonts w:ascii="KoPubWorld돋움체 Bold" w:eastAsia="KoPubWorld돋움체 Bold" w:hAnsi="KoPubWorld돋움체 Bold" w:cs="KoPubWorld돋움체 Bold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2" w15:restartNumberingAfterBreak="0">
    <w:nsid w:val="72504603"/>
    <w:multiLevelType w:val="hybridMultilevel"/>
    <w:tmpl w:val="DC704EAE"/>
    <w:lvl w:ilvl="0" w:tplc="13FCF55E">
      <w:start w:val="6"/>
      <w:numFmt w:val="bullet"/>
      <w:lvlText w:val="-"/>
      <w:lvlJc w:val="left"/>
      <w:pPr>
        <w:ind w:left="760" w:hanging="360"/>
      </w:pPr>
      <w:rPr>
        <w:rFonts w:ascii="Arial" w:eastAsia="맑은 고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72F33469"/>
    <w:multiLevelType w:val="multilevel"/>
    <w:tmpl w:val="0B9E194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4" w15:restartNumberingAfterBreak="0">
    <w:nsid w:val="74DF6D33"/>
    <w:multiLevelType w:val="multilevel"/>
    <w:tmpl w:val="0B9E194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5" w15:restartNumberingAfterBreak="0">
    <w:nsid w:val="779C745B"/>
    <w:multiLevelType w:val="multilevel"/>
    <w:tmpl w:val="0409001D"/>
    <w:styleLink w:val="1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549070194">
    <w:abstractNumId w:val="28"/>
  </w:num>
  <w:num w:numId="2" w16cid:durableId="2006013341">
    <w:abstractNumId w:val="35"/>
  </w:num>
  <w:num w:numId="3" w16cid:durableId="1727604439">
    <w:abstractNumId w:val="20"/>
  </w:num>
  <w:num w:numId="4" w16cid:durableId="1966302278">
    <w:abstractNumId w:val="22"/>
  </w:num>
  <w:num w:numId="5" w16cid:durableId="1461805905">
    <w:abstractNumId w:val="26"/>
  </w:num>
  <w:num w:numId="6" w16cid:durableId="1124544318">
    <w:abstractNumId w:val="1"/>
  </w:num>
  <w:num w:numId="7" w16cid:durableId="533272845">
    <w:abstractNumId w:val="17"/>
  </w:num>
  <w:num w:numId="8" w16cid:durableId="498542086">
    <w:abstractNumId w:val="10"/>
  </w:num>
  <w:num w:numId="9" w16cid:durableId="1868134024">
    <w:abstractNumId w:val="4"/>
  </w:num>
  <w:num w:numId="10" w16cid:durableId="1633363395">
    <w:abstractNumId w:val="19"/>
  </w:num>
  <w:num w:numId="11" w16cid:durableId="287706258">
    <w:abstractNumId w:val="13"/>
  </w:num>
  <w:num w:numId="12" w16cid:durableId="2017220486">
    <w:abstractNumId w:val="27"/>
  </w:num>
  <w:num w:numId="13" w16cid:durableId="904218457">
    <w:abstractNumId w:val="29"/>
  </w:num>
  <w:num w:numId="14" w16cid:durableId="343092160">
    <w:abstractNumId w:val="33"/>
  </w:num>
  <w:num w:numId="15" w16cid:durableId="1886721411">
    <w:abstractNumId w:val="34"/>
  </w:num>
  <w:num w:numId="16" w16cid:durableId="1262253370">
    <w:abstractNumId w:val="16"/>
  </w:num>
  <w:num w:numId="17" w16cid:durableId="608316241">
    <w:abstractNumId w:val="30"/>
  </w:num>
  <w:num w:numId="18" w16cid:durableId="1154299795">
    <w:abstractNumId w:val="2"/>
  </w:num>
  <w:num w:numId="19" w16cid:durableId="1005673278">
    <w:abstractNumId w:val="9"/>
  </w:num>
  <w:num w:numId="20" w16cid:durableId="709767590">
    <w:abstractNumId w:val="0"/>
  </w:num>
  <w:num w:numId="21" w16cid:durableId="351692852">
    <w:abstractNumId w:val="6"/>
  </w:num>
  <w:num w:numId="22" w16cid:durableId="1269964262">
    <w:abstractNumId w:val="23"/>
  </w:num>
  <w:num w:numId="23" w16cid:durableId="240876551">
    <w:abstractNumId w:val="25"/>
  </w:num>
  <w:num w:numId="24" w16cid:durableId="1256473471">
    <w:abstractNumId w:val="12"/>
  </w:num>
  <w:num w:numId="25" w16cid:durableId="450369162">
    <w:abstractNumId w:val="3"/>
  </w:num>
  <w:num w:numId="26" w16cid:durableId="1638559662">
    <w:abstractNumId w:val="14"/>
  </w:num>
  <w:num w:numId="27" w16cid:durableId="1165045836">
    <w:abstractNumId w:val="15"/>
  </w:num>
  <w:num w:numId="28" w16cid:durableId="1232809338">
    <w:abstractNumId w:val="11"/>
  </w:num>
  <w:num w:numId="29" w16cid:durableId="1812212496">
    <w:abstractNumId w:val="18"/>
  </w:num>
  <w:num w:numId="30" w16cid:durableId="1031998551">
    <w:abstractNumId w:val="32"/>
  </w:num>
  <w:num w:numId="31" w16cid:durableId="1138457862">
    <w:abstractNumId w:val="24"/>
  </w:num>
  <w:num w:numId="32" w16cid:durableId="1506246586">
    <w:abstractNumId w:val="31"/>
  </w:num>
  <w:num w:numId="33" w16cid:durableId="1336420496">
    <w:abstractNumId w:val="5"/>
  </w:num>
  <w:num w:numId="34" w16cid:durableId="1244727402">
    <w:abstractNumId w:val="8"/>
  </w:num>
  <w:num w:numId="35" w16cid:durableId="744957665">
    <w:abstractNumId w:val="21"/>
  </w:num>
  <w:num w:numId="36" w16cid:durableId="1712463501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35C"/>
    <w:rsid w:val="00000210"/>
    <w:rsid w:val="00000C36"/>
    <w:rsid w:val="00000D2F"/>
    <w:rsid w:val="00001815"/>
    <w:rsid w:val="00002027"/>
    <w:rsid w:val="0000429E"/>
    <w:rsid w:val="00004ABF"/>
    <w:rsid w:val="000051E2"/>
    <w:rsid w:val="00005A23"/>
    <w:rsid w:val="00005C29"/>
    <w:rsid w:val="00005C6A"/>
    <w:rsid w:val="0000655D"/>
    <w:rsid w:val="00010312"/>
    <w:rsid w:val="00011167"/>
    <w:rsid w:val="0001149D"/>
    <w:rsid w:val="0001193E"/>
    <w:rsid w:val="000123DE"/>
    <w:rsid w:val="0001270F"/>
    <w:rsid w:val="000132F2"/>
    <w:rsid w:val="00013EE3"/>
    <w:rsid w:val="0001421C"/>
    <w:rsid w:val="00015DA2"/>
    <w:rsid w:val="00017A92"/>
    <w:rsid w:val="0002063E"/>
    <w:rsid w:val="00021149"/>
    <w:rsid w:val="000217CD"/>
    <w:rsid w:val="000231DA"/>
    <w:rsid w:val="00023993"/>
    <w:rsid w:val="00024744"/>
    <w:rsid w:val="000255A8"/>
    <w:rsid w:val="000269F6"/>
    <w:rsid w:val="00027463"/>
    <w:rsid w:val="00027BFE"/>
    <w:rsid w:val="000313F9"/>
    <w:rsid w:val="00031646"/>
    <w:rsid w:val="00031657"/>
    <w:rsid w:val="00034CD6"/>
    <w:rsid w:val="00034EA7"/>
    <w:rsid w:val="0003502A"/>
    <w:rsid w:val="00035E0B"/>
    <w:rsid w:val="00036772"/>
    <w:rsid w:val="00037BB1"/>
    <w:rsid w:val="00037CE1"/>
    <w:rsid w:val="0004169A"/>
    <w:rsid w:val="0004187A"/>
    <w:rsid w:val="00042682"/>
    <w:rsid w:val="000429AB"/>
    <w:rsid w:val="000440F0"/>
    <w:rsid w:val="000442ED"/>
    <w:rsid w:val="0004488D"/>
    <w:rsid w:val="00045229"/>
    <w:rsid w:val="00045260"/>
    <w:rsid w:val="000462F6"/>
    <w:rsid w:val="000464D0"/>
    <w:rsid w:val="00046AB9"/>
    <w:rsid w:val="00046DE3"/>
    <w:rsid w:val="00047DE7"/>
    <w:rsid w:val="0005298F"/>
    <w:rsid w:val="000530AE"/>
    <w:rsid w:val="000534F3"/>
    <w:rsid w:val="00053CE5"/>
    <w:rsid w:val="00053D2B"/>
    <w:rsid w:val="00054A1C"/>
    <w:rsid w:val="00055AE2"/>
    <w:rsid w:val="00055B71"/>
    <w:rsid w:val="00056350"/>
    <w:rsid w:val="00056DC5"/>
    <w:rsid w:val="000572ED"/>
    <w:rsid w:val="00057AC7"/>
    <w:rsid w:val="00060943"/>
    <w:rsid w:val="00060C37"/>
    <w:rsid w:val="0006132B"/>
    <w:rsid w:val="0006187E"/>
    <w:rsid w:val="00062E92"/>
    <w:rsid w:val="00066753"/>
    <w:rsid w:val="000669C1"/>
    <w:rsid w:val="00066C86"/>
    <w:rsid w:val="000678FF"/>
    <w:rsid w:val="00070191"/>
    <w:rsid w:val="00070A1B"/>
    <w:rsid w:val="00070CFC"/>
    <w:rsid w:val="000710BA"/>
    <w:rsid w:val="00071343"/>
    <w:rsid w:val="0007139C"/>
    <w:rsid w:val="00072826"/>
    <w:rsid w:val="0007430B"/>
    <w:rsid w:val="000745E5"/>
    <w:rsid w:val="00075938"/>
    <w:rsid w:val="00075B1B"/>
    <w:rsid w:val="00076734"/>
    <w:rsid w:val="000768EF"/>
    <w:rsid w:val="00076E5A"/>
    <w:rsid w:val="00076F75"/>
    <w:rsid w:val="000772B4"/>
    <w:rsid w:val="00080C4A"/>
    <w:rsid w:val="000810D9"/>
    <w:rsid w:val="000818BE"/>
    <w:rsid w:val="0008232D"/>
    <w:rsid w:val="000828D2"/>
    <w:rsid w:val="00083B9A"/>
    <w:rsid w:val="00083D32"/>
    <w:rsid w:val="00083E5C"/>
    <w:rsid w:val="00083F5D"/>
    <w:rsid w:val="00087123"/>
    <w:rsid w:val="0008731C"/>
    <w:rsid w:val="000878F9"/>
    <w:rsid w:val="00087C2F"/>
    <w:rsid w:val="00090A66"/>
    <w:rsid w:val="00090F74"/>
    <w:rsid w:val="0009116A"/>
    <w:rsid w:val="00091368"/>
    <w:rsid w:val="00091752"/>
    <w:rsid w:val="000955D6"/>
    <w:rsid w:val="00095833"/>
    <w:rsid w:val="00096AC1"/>
    <w:rsid w:val="00097426"/>
    <w:rsid w:val="00097946"/>
    <w:rsid w:val="000A0527"/>
    <w:rsid w:val="000A0C59"/>
    <w:rsid w:val="000A1400"/>
    <w:rsid w:val="000A18E5"/>
    <w:rsid w:val="000A2113"/>
    <w:rsid w:val="000A3930"/>
    <w:rsid w:val="000A4CE2"/>
    <w:rsid w:val="000A5852"/>
    <w:rsid w:val="000A64EA"/>
    <w:rsid w:val="000A6D50"/>
    <w:rsid w:val="000A6F7F"/>
    <w:rsid w:val="000A708B"/>
    <w:rsid w:val="000A7139"/>
    <w:rsid w:val="000A7A09"/>
    <w:rsid w:val="000B1A50"/>
    <w:rsid w:val="000B3182"/>
    <w:rsid w:val="000B35B7"/>
    <w:rsid w:val="000B3C14"/>
    <w:rsid w:val="000B40AF"/>
    <w:rsid w:val="000B454A"/>
    <w:rsid w:val="000B4EE4"/>
    <w:rsid w:val="000B5B02"/>
    <w:rsid w:val="000B642F"/>
    <w:rsid w:val="000B79C5"/>
    <w:rsid w:val="000B7C20"/>
    <w:rsid w:val="000C0BCB"/>
    <w:rsid w:val="000C1C95"/>
    <w:rsid w:val="000C2087"/>
    <w:rsid w:val="000C2D31"/>
    <w:rsid w:val="000C2D51"/>
    <w:rsid w:val="000C30A5"/>
    <w:rsid w:val="000C3CAA"/>
    <w:rsid w:val="000C4201"/>
    <w:rsid w:val="000C4311"/>
    <w:rsid w:val="000C4D6E"/>
    <w:rsid w:val="000C59C9"/>
    <w:rsid w:val="000C5F30"/>
    <w:rsid w:val="000C715D"/>
    <w:rsid w:val="000C7A5E"/>
    <w:rsid w:val="000D02C9"/>
    <w:rsid w:val="000D0624"/>
    <w:rsid w:val="000D0AB2"/>
    <w:rsid w:val="000D14CF"/>
    <w:rsid w:val="000D1883"/>
    <w:rsid w:val="000D19C4"/>
    <w:rsid w:val="000D2CEB"/>
    <w:rsid w:val="000D36BE"/>
    <w:rsid w:val="000D49CF"/>
    <w:rsid w:val="000D5C9D"/>
    <w:rsid w:val="000D6535"/>
    <w:rsid w:val="000D6D39"/>
    <w:rsid w:val="000D7B76"/>
    <w:rsid w:val="000E014D"/>
    <w:rsid w:val="000E16B7"/>
    <w:rsid w:val="000E19B8"/>
    <w:rsid w:val="000E4580"/>
    <w:rsid w:val="000E49B6"/>
    <w:rsid w:val="000E75C4"/>
    <w:rsid w:val="000F012D"/>
    <w:rsid w:val="000F014F"/>
    <w:rsid w:val="000F1222"/>
    <w:rsid w:val="000F17CE"/>
    <w:rsid w:val="000F1BC1"/>
    <w:rsid w:val="000F1E1B"/>
    <w:rsid w:val="000F302B"/>
    <w:rsid w:val="000F392E"/>
    <w:rsid w:val="000F4305"/>
    <w:rsid w:val="000F5004"/>
    <w:rsid w:val="000F5027"/>
    <w:rsid w:val="000F6875"/>
    <w:rsid w:val="000F6990"/>
    <w:rsid w:val="000F6F12"/>
    <w:rsid w:val="000F7064"/>
    <w:rsid w:val="000F70C0"/>
    <w:rsid w:val="000F7870"/>
    <w:rsid w:val="000F7E07"/>
    <w:rsid w:val="000F7FDA"/>
    <w:rsid w:val="00100428"/>
    <w:rsid w:val="00100C96"/>
    <w:rsid w:val="00101BFC"/>
    <w:rsid w:val="00101C72"/>
    <w:rsid w:val="001020B8"/>
    <w:rsid w:val="00103029"/>
    <w:rsid w:val="00107942"/>
    <w:rsid w:val="00107A1F"/>
    <w:rsid w:val="001100BB"/>
    <w:rsid w:val="00110348"/>
    <w:rsid w:val="00110C59"/>
    <w:rsid w:val="001121CB"/>
    <w:rsid w:val="0011514A"/>
    <w:rsid w:val="0011640A"/>
    <w:rsid w:val="00116B32"/>
    <w:rsid w:val="00116B73"/>
    <w:rsid w:val="00120472"/>
    <w:rsid w:val="00120736"/>
    <w:rsid w:val="00121936"/>
    <w:rsid w:val="001220CE"/>
    <w:rsid w:val="00122FAC"/>
    <w:rsid w:val="00123933"/>
    <w:rsid w:val="001243A7"/>
    <w:rsid w:val="001244CC"/>
    <w:rsid w:val="00125825"/>
    <w:rsid w:val="0012620C"/>
    <w:rsid w:val="001269A9"/>
    <w:rsid w:val="00127691"/>
    <w:rsid w:val="00127AC0"/>
    <w:rsid w:val="00127E57"/>
    <w:rsid w:val="00127E64"/>
    <w:rsid w:val="00130E3E"/>
    <w:rsid w:val="001310D5"/>
    <w:rsid w:val="0013363F"/>
    <w:rsid w:val="00134264"/>
    <w:rsid w:val="00134888"/>
    <w:rsid w:val="00134CF5"/>
    <w:rsid w:val="00134D48"/>
    <w:rsid w:val="001376A9"/>
    <w:rsid w:val="0014121B"/>
    <w:rsid w:val="0014151A"/>
    <w:rsid w:val="001419D1"/>
    <w:rsid w:val="00142810"/>
    <w:rsid w:val="00142F3E"/>
    <w:rsid w:val="00144397"/>
    <w:rsid w:val="00144ECB"/>
    <w:rsid w:val="00145C01"/>
    <w:rsid w:val="001518A6"/>
    <w:rsid w:val="00152473"/>
    <w:rsid w:val="001527A7"/>
    <w:rsid w:val="0015504C"/>
    <w:rsid w:val="0015646A"/>
    <w:rsid w:val="001576E3"/>
    <w:rsid w:val="00157F7E"/>
    <w:rsid w:val="00160626"/>
    <w:rsid w:val="00160F50"/>
    <w:rsid w:val="00161955"/>
    <w:rsid w:val="001639E8"/>
    <w:rsid w:val="00164781"/>
    <w:rsid w:val="00166274"/>
    <w:rsid w:val="00166309"/>
    <w:rsid w:val="00166C4C"/>
    <w:rsid w:val="00166E3B"/>
    <w:rsid w:val="00170465"/>
    <w:rsid w:val="001715C8"/>
    <w:rsid w:val="001717C2"/>
    <w:rsid w:val="00171F52"/>
    <w:rsid w:val="00173342"/>
    <w:rsid w:val="00173687"/>
    <w:rsid w:val="001736E0"/>
    <w:rsid w:val="00173D40"/>
    <w:rsid w:val="001743A9"/>
    <w:rsid w:val="00174FED"/>
    <w:rsid w:val="0017564A"/>
    <w:rsid w:val="00175992"/>
    <w:rsid w:val="00175F49"/>
    <w:rsid w:val="00177A6D"/>
    <w:rsid w:val="0018062F"/>
    <w:rsid w:val="00182643"/>
    <w:rsid w:val="00182A3F"/>
    <w:rsid w:val="00182B06"/>
    <w:rsid w:val="00183556"/>
    <w:rsid w:val="001844C9"/>
    <w:rsid w:val="00184703"/>
    <w:rsid w:val="00185BA3"/>
    <w:rsid w:val="0018630F"/>
    <w:rsid w:val="00186900"/>
    <w:rsid w:val="00186C57"/>
    <w:rsid w:val="001878DF"/>
    <w:rsid w:val="00187E4B"/>
    <w:rsid w:val="001901DF"/>
    <w:rsid w:val="00190FFB"/>
    <w:rsid w:val="001917E7"/>
    <w:rsid w:val="00191B3E"/>
    <w:rsid w:val="00192C61"/>
    <w:rsid w:val="00193DAC"/>
    <w:rsid w:val="00194087"/>
    <w:rsid w:val="001948A0"/>
    <w:rsid w:val="001949ED"/>
    <w:rsid w:val="00194D7F"/>
    <w:rsid w:val="001959FA"/>
    <w:rsid w:val="001A03E4"/>
    <w:rsid w:val="001A139D"/>
    <w:rsid w:val="001A2307"/>
    <w:rsid w:val="001A2909"/>
    <w:rsid w:val="001A3781"/>
    <w:rsid w:val="001A3EA1"/>
    <w:rsid w:val="001A4957"/>
    <w:rsid w:val="001A58F3"/>
    <w:rsid w:val="001A6369"/>
    <w:rsid w:val="001A638B"/>
    <w:rsid w:val="001A711B"/>
    <w:rsid w:val="001B006B"/>
    <w:rsid w:val="001B1EBE"/>
    <w:rsid w:val="001B2623"/>
    <w:rsid w:val="001B2E03"/>
    <w:rsid w:val="001B3384"/>
    <w:rsid w:val="001B3A2D"/>
    <w:rsid w:val="001B3C5E"/>
    <w:rsid w:val="001B3E0B"/>
    <w:rsid w:val="001B3EA5"/>
    <w:rsid w:val="001B4591"/>
    <w:rsid w:val="001B4776"/>
    <w:rsid w:val="001B4FAE"/>
    <w:rsid w:val="001B549C"/>
    <w:rsid w:val="001B5A5D"/>
    <w:rsid w:val="001B6483"/>
    <w:rsid w:val="001B66DF"/>
    <w:rsid w:val="001B6E6D"/>
    <w:rsid w:val="001B7012"/>
    <w:rsid w:val="001B78F1"/>
    <w:rsid w:val="001B7E8D"/>
    <w:rsid w:val="001C111D"/>
    <w:rsid w:val="001C1414"/>
    <w:rsid w:val="001C1583"/>
    <w:rsid w:val="001C1726"/>
    <w:rsid w:val="001C174D"/>
    <w:rsid w:val="001C3945"/>
    <w:rsid w:val="001C40D7"/>
    <w:rsid w:val="001C4D16"/>
    <w:rsid w:val="001C5E0C"/>
    <w:rsid w:val="001C6074"/>
    <w:rsid w:val="001C79D5"/>
    <w:rsid w:val="001D01DD"/>
    <w:rsid w:val="001D023E"/>
    <w:rsid w:val="001D0A54"/>
    <w:rsid w:val="001D0F1E"/>
    <w:rsid w:val="001D101D"/>
    <w:rsid w:val="001D3360"/>
    <w:rsid w:val="001D5B46"/>
    <w:rsid w:val="001D69C9"/>
    <w:rsid w:val="001D6C8F"/>
    <w:rsid w:val="001D7921"/>
    <w:rsid w:val="001E15C7"/>
    <w:rsid w:val="001E1B90"/>
    <w:rsid w:val="001E1EBE"/>
    <w:rsid w:val="001E20A3"/>
    <w:rsid w:val="001E3D20"/>
    <w:rsid w:val="001E3F7B"/>
    <w:rsid w:val="001E4B0A"/>
    <w:rsid w:val="001E55D0"/>
    <w:rsid w:val="001E5BDB"/>
    <w:rsid w:val="001E62E2"/>
    <w:rsid w:val="001E67FD"/>
    <w:rsid w:val="001E797E"/>
    <w:rsid w:val="001E7BBF"/>
    <w:rsid w:val="001F00E0"/>
    <w:rsid w:val="001F0F28"/>
    <w:rsid w:val="001F181D"/>
    <w:rsid w:val="001F1B5F"/>
    <w:rsid w:val="001F2025"/>
    <w:rsid w:val="001F2745"/>
    <w:rsid w:val="001F3319"/>
    <w:rsid w:val="001F4B1F"/>
    <w:rsid w:val="001F4DC9"/>
    <w:rsid w:val="001F5486"/>
    <w:rsid w:val="001F6AA5"/>
    <w:rsid w:val="001F74D0"/>
    <w:rsid w:val="001F7E5F"/>
    <w:rsid w:val="00200FF8"/>
    <w:rsid w:val="002013BC"/>
    <w:rsid w:val="002026DC"/>
    <w:rsid w:val="0020353D"/>
    <w:rsid w:val="00203FC8"/>
    <w:rsid w:val="00205615"/>
    <w:rsid w:val="0020743F"/>
    <w:rsid w:val="00207633"/>
    <w:rsid w:val="00210F16"/>
    <w:rsid w:val="00211DD1"/>
    <w:rsid w:val="00211F6D"/>
    <w:rsid w:val="00212B28"/>
    <w:rsid w:val="00212B41"/>
    <w:rsid w:val="0021307A"/>
    <w:rsid w:val="00213F85"/>
    <w:rsid w:val="0021524F"/>
    <w:rsid w:val="0021533D"/>
    <w:rsid w:val="00215566"/>
    <w:rsid w:val="0021567C"/>
    <w:rsid w:val="002172FF"/>
    <w:rsid w:val="00217C3C"/>
    <w:rsid w:val="002200C5"/>
    <w:rsid w:val="00220755"/>
    <w:rsid w:val="002207D1"/>
    <w:rsid w:val="00222B7E"/>
    <w:rsid w:val="00222CF5"/>
    <w:rsid w:val="0022357B"/>
    <w:rsid w:val="00225A5E"/>
    <w:rsid w:val="00225B01"/>
    <w:rsid w:val="00226B48"/>
    <w:rsid w:val="00226F09"/>
    <w:rsid w:val="0022742C"/>
    <w:rsid w:val="002275AE"/>
    <w:rsid w:val="00227B58"/>
    <w:rsid w:val="002304D4"/>
    <w:rsid w:val="002312D7"/>
    <w:rsid w:val="002336A7"/>
    <w:rsid w:val="002338FE"/>
    <w:rsid w:val="00236740"/>
    <w:rsid w:val="00236FC2"/>
    <w:rsid w:val="002412DC"/>
    <w:rsid w:val="002414FD"/>
    <w:rsid w:val="002430DE"/>
    <w:rsid w:val="00243AA7"/>
    <w:rsid w:val="00243B4E"/>
    <w:rsid w:val="00244A0F"/>
    <w:rsid w:val="00245A6A"/>
    <w:rsid w:val="0024662C"/>
    <w:rsid w:val="002477C0"/>
    <w:rsid w:val="002479EB"/>
    <w:rsid w:val="00247D0B"/>
    <w:rsid w:val="00247FE2"/>
    <w:rsid w:val="00250583"/>
    <w:rsid w:val="0025073D"/>
    <w:rsid w:val="0025096D"/>
    <w:rsid w:val="00252B26"/>
    <w:rsid w:val="002531AE"/>
    <w:rsid w:val="00254466"/>
    <w:rsid w:val="002546BA"/>
    <w:rsid w:val="00254C69"/>
    <w:rsid w:val="002550C5"/>
    <w:rsid w:val="0025549C"/>
    <w:rsid w:val="002562D4"/>
    <w:rsid w:val="00256A2A"/>
    <w:rsid w:val="00256D51"/>
    <w:rsid w:val="00257078"/>
    <w:rsid w:val="002570BA"/>
    <w:rsid w:val="0025774F"/>
    <w:rsid w:val="00260808"/>
    <w:rsid w:val="00260A97"/>
    <w:rsid w:val="00260C9C"/>
    <w:rsid w:val="00260D9B"/>
    <w:rsid w:val="0026106D"/>
    <w:rsid w:val="002623D6"/>
    <w:rsid w:val="002623F7"/>
    <w:rsid w:val="00263454"/>
    <w:rsid w:val="002638B0"/>
    <w:rsid w:val="00264EB2"/>
    <w:rsid w:val="0026507D"/>
    <w:rsid w:val="00265430"/>
    <w:rsid w:val="00265F44"/>
    <w:rsid w:val="002661A2"/>
    <w:rsid w:val="00266766"/>
    <w:rsid w:val="0026762E"/>
    <w:rsid w:val="00267A7E"/>
    <w:rsid w:val="0027105A"/>
    <w:rsid w:val="002711BB"/>
    <w:rsid w:val="00271BD3"/>
    <w:rsid w:val="00271D72"/>
    <w:rsid w:val="0027200A"/>
    <w:rsid w:val="0027222E"/>
    <w:rsid w:val="0027288A"/>
    <w:rsid w:val="00273297"/>
    <w:rsid w:val="002735CF"/>
    <w:rsid w:val="0027461B"/>
    <w:rsid w:val="00274EA0"/>
    <w:rsid w:val="002754E8"/>
    <w:rsid w:val="002755D2"/>
    <w:rsid w:val="00275613"/>
    <w:rsid w:val="00275A22"/>
    <w:rsid w:val="002800A7"/>
    <w:rsid w:val="002816D2"/>
    <w:rsid w:val="00281E6C"/>
    <w:rsid w:val="00282330"/>
    <w:rsid w:val="0028324C"/>
    <w:rsid w:val="0028330D"/>
    <w:rsid w:val="0028364F"/>
    <w:rsid w:val="002840B4"/>
    <w:rsid w:val="00286AD3"/>
    <w:rsid w:val="00287705"/>
    <w:rsid w:val="002900F2"/>
    <w:rsid w:val="00290444"/>
    <w:rsid w:val="002908C6"/>
    <w:rsid w:val="00290AFA"/>
    <w:rsid w:val="002910C0"/>
    <w:rsid w:val="0029129E"/>
    <w:rsid w:val="00291CCC"/>
    <w:rsid w:val="00291EFE"/>
    <w:rsid w:val="00293BEC"/>
    <w:rsid w:val="00293C1D"/>
    <w:rsid w:val="0029457C"/>
    <w:rsid w:val="00294849"/>
    <w:rsid w:val="002954C2"/>
    <w:rsid w:val="0029602D"/>
    <w:rsid w:val="00296201"/>
    <w:rsid w:val="00296AEF"/>
    <w:rsid w:val="00297E3E"/>
    <w:rsid w:val="00297E61"/>
    <w:rsid w:val="002A0649"/>
    <w:rsid w:val="002A1265"/>
    <w:rsid w:val="002A19DF"/>
    <w:rsid w:val="002A22C7"/>
    <w:rsid w:val="002A2F62"/>
    <w:rsid w:val="002A54C3"/>
    <w:rsid w:val="002A6C59"/>
    <w:rsid w:val="002A6CF8"/>
    <w:rsid w:val="002A775E"/>
    <w:rsid w:val="002A7EDE"/>
    <w:rsid w:val="002B00F0"/>
    <w:rsid w:val="002B044C"/>
    <w:rsid w:val="002B1946"/>
    <w:rsid w:val="002B1E37"/>
    <w:rsid w:val="002B1EFD"/>
    <w:rsid w:val="002B24FB"/>
    <w:rsid w:val="002B2A69"/>
    <w:rsid w:val="002B4557"/>
    <w:rsid w:val="002B4BE1"/>
    <w:rsid w:val="002B7342"/>
    <w:rsid w:val="002B7660"/>
    <w:rsid w:val="002B7A07"/>
    <w:rsid w:val="002B7B37"/>
    <w:rsid w:val="002C0236"/>
    <w:rsid w:val="002C1038"/>
    <w:rsid w:val="002C1A8D"/>
    <w:rsid w:val="002C2C1F"/>
    <w:rsid w:val="002C33DF"/>
    <w:rsid w:val="002C3D08"/>
    <w:rsid w:val="002C48BD"/>
    <w:rsid w:val="002C4D0B"/>
    <w:rsid w:val="002C4D30"/>
    <w:rsid w:val="002C544E"/>
    <w:rsid w:val="002C6660"/>
    <w:rsid w:val="002C75D2"/>
    <w:rsid w:val="002C7BFE"/>
    <w:rsid w:val="002C7C0F"/>
    <w:rsid w:val="002D00B4"/>
    <w:rsid w:val="002D0EEB"/>
    <w:rsid w:val="002D1E63"/>
    <w:rsid w:val="002D1F2C"/>
    <w:rsid w:val="002D2372"/>
    <w:rsid w:val="002D2AA3"/>
    <w:rsid w:val="002D32CB"/>
    <w:rsid w:val="002D56BF"/>
    <w:rsid w:val="002D5D4B"/>
    <w:rsid w:val="002D6862"/>
    <w:rsid w:val="002D7881"/>
    <w:rsid w:val="002E252C"/>
    <w:rsid w:val="002E2AFF"/>
    <w:rsid w:val="002E323C"/>
    <w:rsid w:val="002E39D9"/>
    <w:rsid w:val="002E3BBE"/>
    <w:rsid w:val="002E3E87"/>
    <w:rsid w:val="002E3F14"/>
    <w:rsid w:val="002E41F8"/>
    <w:rsid w:val="002E4F63"/>
    <w:rsid w:val="002E5BAF"/>
    <w:rsid w:val="002E6DFA"/>
    <w:rsid w:val="002F081D"/>
    <w:rsid w:val="002F2463"/>
    <w:rsid w:val="002F3A7C"/>
    <w:rsid w:val="002F423C"/>
    <w:rsid w:val="002F44A0"/>
    <w:rsid w:val="002F461F"/>
    <w:rsid w:val="002F53CD"/>
    <w:rsid w:val="002F5B69"/>
    <w:rsid w:val="002F5E35"/>
    <w:rsid w:val="00300689"/>
    <w:rsid w:val="003008BC"/>
    <w:rsid w:val="00301290"/>
    <w:rsid w:val="00302A40"/>
    <w:rsid w:val="003037AD"/>
    <w:rsid w:val="00307095"/>
    <w:rsid w:val="003106C4"/>
    <w:rsid w:val="00312F84"/>
    <w:rsid w:val="003133B1"/>
    <w:rsid w:val="00313FB6"/>
    <w:rsid w:val="00314286"/>
    <w:rsid w:val="00314545"/>
    <w:rsid w:val="00314B3C"/>
    <w:rsid w:val="00315071"/>
    <w:rsid w:val="003152C9"/>
    <w:rsid w:val="00316CD2"/>
    <w:rsid w:val="003170AE"/>
    <w:rsid w:val="00317BEE"/>
    <w:rsid w:val="00317F19"/>
    <w:rsid w:val="00321DA1"/>
    <w:rsid w:val="00323859"/>
    <w:rsid w:val="003243B1"/>
    <w:rsid w:val="00325215"/>
    <w:rsid w:val="00325395"/>
    <w:rsid w:val="0032659C"/>
    <w:rsid w:val="00326BF0"/>
    <w:rsid w:val="003273C8"/>
    <w:rsid w:val="00327D2C"/>
    <w:rsid w:val="00330704"/>
    <w:rsid w:val="00330FDA"/>
    <w:rsid w:val="003311BC"/>
    <w:rsid w:val="00331422"/>
    <w:rsid w:val="003314E2"/>
    <w:rsid w:val="00331742"/>
    <w:rsid w:val="00331C74"/>
    <w:rsid w:val="003325DC"/>
    <w:rsid w:val="003353FC"/>
    <w:rsid w:val="003356C5"/>
    <w:rsid w:val="0033571C"/>
    <w:rsid w:val="003376B0"/>
    <w:rsid w:val="00337987"/>
    <w:rsid w:val="003379FC"/>
    <w:rsid w:val="0034034A"/>
    <w:rsid w:val="00342921"/>
    <w:rsid w:val="003436ED"/>
    <w:rsid w:val="003453F6"/>
    <w:rsid w:val="00345F3B"/>
    <w:rsid w:val="00346FE4"/>
    <w:rsid w:val="00347253"/>
    <w:rsid w:val="00347568"/>
    <w:rsid w:val="00347BBB"/>
    <w:rsid w:val="0035024C"/>
    <w:rsid w:val="00351A97"/>
    <w:rsid w:val="003525B6"/>
    <w:rsid w:val="003529D7"/>
    <w:rsid w:val="00352D07"/>
    <w:rsid w:val="00352EB1"/>
    <w:rsid w:val="003543D3"/>
    <w:rsid w:val="00354467"/>
    <w:rsid w:val="003553CA"/>
    <w:rsid w:val="00356130"/>
    <w:rsid w:val="003576A5"/>
    <w:rsid w:val="00357953"/>
    <w:rsid w:val="00357E16"/>
    <w:rsid w:val="00360070"/>
    <w:rsid w:val="00360271"/>
    <w:rsid w:val="00360F83"/>
    <w:rsid w:val="003615BE"/>
    <w:rsid w:val="00361AE8"/>
    <w:rsid w:val="00361C8B"/>
    <w:rsid w:val="00362DB2"/>
    <w:rsid w:val="00363730"/>
    <w:rsid w:val="00364B42"/>
    <w:rsid w:val="00364D5D"/>
    <w:rsid w:val="0036528B"/>
    <w:rsid w:val="0036565F"/>
    <w:rsid w:val="00365DC7"/>
    <w:rsid w:val="00365EE5"/>
    <w:rsid w:val="003679DB"/>
    <w:rsid w:val="00367B17"/>
    <w:rsid w:val="00367E6C"/>
    <w:rsid w:val="00371C7B"/>
    <w:rsid w:val="0037221C"/>
    <w:rsid w:val="0037241C"/>
    <w:rsid w:val="00373360"/>
    <w:rsid w:val="00373E06"/>
    <w:rsid w:val="003740E5"/>
    <w:rsid w:val="003752B7"/>
    <w:rsid w:val="00375D8A"/>
    <w:rsid w:val="00376040"/>
    <w:rsid w:val="00376597"/>
    <w:rsid w:val="00376921"/>
    <w:rsid w:val="00376C8C"/>
    <w:rsid w:val="00376FB8"/>
    <w:rsid w:val="003773BB"/>
    <w:rsid w:val="003778B9"/>
    <w:rsid w:val="00377D15"/>
    <w:rsid w:val="00380718"/>
    <w:rsid w:val="003835D4"/>
    <w:rsid w:val="003862BB"/>
    <w:rsid w:val="003863FA"/>
    <w:rsid w:val="0038717D"/>
    <w:rsid w:val="003879E2"/>
    <w:rsid w:val="00387B23"/>
    <w:rsid w:val="00387D0B"/>
    <w:rsid w:val="00390978"/>
    <w:rsid w:val="00393E6B"/>
    <w:rsid w:val="00394A39"/>
    <w:rsid w:val="00395718"/>
    <w:rsid w:val="00395F09"/>
    <w:rsid w:val="00397431"/>
    <w:rsid w:val="00397DEA"/>
    <w:rsid w:val="003A20F3"/>
    <w:rsid w:val="003A23D1"/>
    <w:rsid w:val="003A288B"/>
    <w:rsid w:val="003A30D1"/>
    <w:rsid w:val="003A6BCF"/>
    <w:rsid w:val="003A7BE1"/>
    <w:rsid w:val="003A7F87"/>
    <w:rsid w:val="003B0158"/>
    <w:rsid w:val="003B01B9"/>
    <w:rsid w:val="003B085D"/>
    <w:rsid w:val="003B12DC"/>
    <w:rsid w:val="003B16E9"/>
    <w:rsid w:val="003B1A8B"/>
    <w:rsid w:val="003B2353"/>
    <w:rsid w:val="003B3E17"/>
    <w:rsid w:val="003B4464"/>
    <w:rsid w:val="003B52EB"/>
    <w:rsid w:val="003B5BD5"/>
    <w:rsid w:val="003B6137"/>
    <w:rsid w:val="003B66F4"/>
    <w:rsid w:val="003B6AF9"/>
    <w:rsid w:val="003B7729"/>
    <w:rsid w:val="003B7EBF"/>
    <w:rsid w:val="003C008C"/>
    <w:rsid w:val="003C15BF"/>
    <w:rsid w:val="003C1906"/>
    <w:rsid w:val="003C30BB"/>
    <w:rsid w:val="003C400B"/>
    <w:rsid w:val="003C4409"/>
    <w:rsid w:val="003C4784"/>
    <w:rsid w:val="003C5E2D"/>
    <w:rsid w:val="003C737D"/>
    <w:rsid w:val="003C7C19"/>
    <w:rsid w:val="003D0DF3"/>
    <w:rsid w:val="003D0E3E"/>
    <w:rsid w:val="003D170F"/>
    <w:rsid w:val="003D2431"/>
    <w:rsid w:val="003D2E3E"/>
    <w:rsid w:val="003D30F6"/>
    <w:rsid w:val="003D335D"/>
    <w:rsid w:val="003D3727"/>
    <w:rsid w:val="003D496B"/>
    <w:rsid w:val="003D4B7A"/>
    <w:rsid w:val="003D641A"/>
    <w:rsid w:val="003D7986"/>
    <w:rsid w:val="003D7DC0"/>
    <w:rsid w:val="003D7F5A"/>
    <w:rsid w:val="003E187C"/>
    <w:rsid w:val="003E1D16"/>
    <w:rsid w:val="003E238F"/>
    <w:rsid w:val="003E3602"/>
    <w:rsid w:val="003E417E"/>
    <w:rsid w:val="003E5EBD"/>
    <w:rsid w:val="003E6B25"/>
    <w:rsid w:val="003E6C8E"/>
    <w:rsid w:val="003F1C3D"/>
    <w:rsid w:val="003F24EA"/>
    <w:rsid w:val="003F4B48"/>
    <w:rsid w:val="003F5203"/>
    <w:rsid w:val="003F5315"/>
    <w:rsid w:val="003F542C"/>
    <w:rsid w:val="003F5A7A"/>
    <w:rsid w:val="003F5DCF"/>
    <w:rsid w:val="003F6724"/>
    <w:rsid w:val="003F6C46"/>
    <w:rsid w:val="003F7765"/>
    <w:rsid w:val="003F7A24"/>
    <w:rsid w:val="003F7F2A"/>
    <w:rsid w:val="00400B1D"/>
    <w:rsid w:val="004012E7"/>
    <w:rsid w:val="004013AF"/>
    <w:rsid w:val="00401A4F"/>
    <w:rsid w:val="0040203D"/>
    <w:rsid w:val="00402272"/>
    <w:rsid w:val="0040233E"/>
    <w:rsid w:val="004024B5"/>
    <w:rsid w:val="00402928"/>
    <w:rsid w:val="004036CB"/>
    <w:rsid w:val="004041C6"/>
    <w:rsid w:val="0040474D"/>
    <w:rsid w:val="00404F39"/>
    <w:rsid w:val="004058B6"/>
    <w:rsid w:val="0040606F"/>
    <w:rsid w:val="00406284"/>
    <w:rsid w:val="00406CE4"/>
    <w:rsid w:val="00407191"/>
    <w:rsid w:val="00407A79"/>
    <w:rsid w:val="00407E74"/>
    <w:rsid w:val="00411A5D"/>
    <w:rsid w:val="0041423D"/>
    <w:rsid w:val="00414A00"/>
    <w:rsid w:val="00414B68"/>
    <w:rsid w:val="00416142"/>
    <w:rsid w:val="004166CF"/>
    <w:rsid w:val="0041699D"/>
    <w:rsid w:val="00416C86"/>
    <w:rsid w:val="00417ED3"/>
    <w:rsid w:val="004202B7"/>
    <w:rsid w:val="0042131C"/>
    <w:rsid w:val="00421D52"/>
    <w:rsid w:val="0042337C"/>
    <w:rsid w:val="00423634"/>
    <w:rsid w:val="00423FA9"/>
    <w:rsid w:val="00433602"/>
    <w:rsid w:val="004345B3"/>
    <w:rsid w:val="00435F67"/>
    <w:rsid w:val="00437173"/>
    <w:rsid w:val="004375C7"/>
    <w:rsid w:val="00437668"/>
    <w:rsid w:val="0043791F"/>
    <w:rsid w:val="00437A89"/>
    <w:rsid w:val="00437AA4"/>
    <w:rsid w:val="00437E69"/>
    <w:rsid w:val="004406B5"/>
    <w:rsid w:val="00440C90"/>
    <w:rsid w:val="0044139E"/>
    <w:rsid w:val="0044193B"/>
    <w:rsid w:val="00441F15"/>
    <w:rsid w:val="00442024"/>
    <w:rsid w:val="004421A3"/>
    <w:rsid w:val="00442582"/>
    <w:rsid w:val="00443826"/>
    <w:rsid w:val="004443CC"/>
    <w:rsid w:val="0044480F"/>
    <w:rsid w:val="00444A0A"/>
    <w:rsid w:val="00445410"/>
    <w:rsid w:val="00447601"/>
    <w:rsid w:val="00447FFA"/>
    <w:rsid w:val="00451306"/>
    <w:rsid w:val="00451E16"/>
    <w:rsid w:val="00453665"/>
    <w:rsid w:val="00453B78"/>
    <w:rsid w:val="00454C2D"/>
    <w:rsid w:val="004551A4"/>
    <w:rsid w:val="004555C9"/>
    <w:rsid w:val="00455D58"/>
    <w:rsid w:val="00457053"/>
    <w:rsid w:val="004578F4"/>
    <w:rsid w:val="00460860"/>
    <w:rsid w:val="0046231E"/>
    <w:rsid w:val="00462CC3"/>
    <w:rsid w:val="00463754"/>
    <w:rsid w:val="004643A0"/>
    <w:rsid w:val="0046449E"/>
    <w:rsid w:val="00464CB4"/>
    <w:rsid w:val="004653A1"/>
    <w:rsid w:val="00465C00"/>
    <w:rsid w:val="00466609"/>
    <w:rsid w:val="00467521"/>
    <w:rsid w:val="004676EA"/>
    <w:rsid w:val="004709DD"/>
    <w:rsid w:val="0047223A"/>
    <w:rsid w:val="0047244E"/>
    <w:rsid w:val="00472C6D"/>
    <w:rsid w:val="0047341A"/>
    <w:rsid w:val="004735E1"/>
    <w:rsid w:val="004737CE"/>
    <w:rsid w:val="00473CFB"/>
    <w:rsid w:val="00474277"/>
    <w:rsid w:val="00475957"/>
    <w:rsid w:val="004763AE"/>
    <w:rsid w:val="004764F7"/>
    <w:rsid w:val="0048013B"/>
    <w:rsid w:val="004818E9"/>
    <w:rsid w:val="004823D6"/>
    <w:rsid w:val="004836C1"/>
    <w:rsid w:val="004871A5"/>
    <w:rsid w:val="004876F7"/>
    <w:rsid w:val="0048791D"/>
    <w:rsid w:val="004906F8"/>
    <w:rsid w:val="004914FC"/>
    <w:rsid w:val="00492863"/>
    <w:rsid w:val="004932C3"/>
    <w:rsid w:val="004934AE"/>
    <w:rsid w:val="00493BBD"/>
    <w:rsid w:val="00494C12"/>
    <w:rsid w:val="00495784"/>
    <w:rsid w:val="004960A3"/>
    <w:rsid w:val="00496DA9"/>
    <w:rsid w:val="004A02A5"/>
    <w:rsid w:val="004A1D16"/>
    <w:rsid w:val="004A1DC9"/>
    <w:rsid w:val="004A1EAD"/>
    <w:rsid w:val="004A21A1"/>
    <w:rsid w:val="004A226F"/>
    <w:rsid w:val="004A2CE7"/>
    <w:rsid w:val="004A2D40"/>
    <w:rsid w:val="004A463F"/>
    <w:rsid w:val="004A4AE6"/>
    <w:rsid w:val="004A692A"/>
    <w:rsid w:val="004A7EAF"/>
    <w:rsid w:val="004B039B"/>
    <w:rsid w:val="004B2050"/>
    <w:rsid w:val="004B36B4"/>
    <w:rsid w:val="004B42DE"/>
    <w:rsid w:val="004B5868"/>
    <w:rsid w:val="004B699B"/>
    <w:rsid w:val="004B6C38"/>
    <w:rsid w:val="004B6C61"/>
    <w:rsid w:val="004B71C1"/>
    <w:rsid w:val="004B748E"/>
    <w:rsid w:val="004B768E"/>
    <w:rsid w:val="004C00C7"/>
    <w:rsid w:val="004C0262"/>
    <w:rsid w:val="004C068B"/>
    <w:rsid w:val="004C11AE"/>
    <w:rsid w:val="004C12AE"/>
    <w:rsid w:val="004C1300"/>
    <w:rsid w:val="004C1B7C"/>
    <w:rsid w:val="004C29B0"/>
    <w:rsid w:val="004C4713"/>
    <w:rsid w:val="004C6117"/>
    <w:rsid w:val="004C6B5A"/>
    <w:rsid w:val="004C6DD6"/>
    <w:rsid w:val="004C70F1"/>
    <w:rsid w:val="004C7FF9"/>
    <w:rsid w:val="004D06E8"/>
    <w:rsid w:val="004D0E48"/>
    <w:rsid w:val="004D2A5F"/>
    <w:rsid w:val="004D480D"/>
    <w:rsid w:val="004D64D7"/>
    <w:rsid w:val="004D72D6"/>
    <w:rsid w:val="004E0040"/>
    <w:rsid w:val="004E032A"/>
    <w:rsid w:val="004E1843"/>
    <w:rsid w:val="004E1FF8"/>
    <w:rsid w:val="004E2F95"/>
    <w:rsid w:val="004E30F8"/>
    <w:rsid w:val="004E32B4"/>
    <w:rsid w:val="004E3C05"/>
    <w:rsid w:val="004E3D8C"/>
    <w:rsid w:val="004E4C8D"/>
    <w:rsid w:val="004E534F"/>
    <w:rsid w:val="004E55CA"/>
    <w:rsid w:val="004E6AB9"/>
    <w:rsid w:val="004E6CDC"/>
    <w:rsid w:val="004E725B"/>
    <w:rsid w:val="004E744F"/>
    <w:rsid w:val="004F0E06"/>
    <w:rsid w:val="004F3057"/>
    <w:rsid w:val="004F30D7"/>
    <w:rsid w:val="004F435C"/>
    <w:rsid w:val="004F74FC"/>
    <w:rsid w:val="004F7963"/>
    <w:rsid w:val="004F7F91"/>
    <w:rsid w:val="00500D6D"/>
    <w:rsid w:val="005012AC"/>
    <w:rsid w:val="00501757"/>
    <w:rsid w:val="00504647"/>
    <w:rsid w:val="00504749"/>
    <w:rsid w:val="00506EA3"/>
    <w:rsid w:val="00510CA2"/>
    <w:rsid w:val="00511B55"/>
    <w:rsid w:val="00511C29"/>
    <w:rsid w:val="005123A2"/>
    <w:rsid w:val="00512719"/>
    <w:rsid w:val="00513BFD"/>
    <w:rsid w:val="005155C9"/>
    <w:rsid w:val="00515822"/>
    <w:rsid w:val="005162E4"/>
    <w:rsid w:val="005162FB"/>
    <w:rsid w:val="005178C1"/>
    <w:rsid w:val="005179B5"/>
    <w:rsid w:val="00520728"/>
    <w:rsid w:val="00520FFB"/>
    <w:rsid w:val="005222B7"/>
    <w:rsid w:val="00522E39"/>
    <w:rsid w:val="00525555"/>
    <w:rsid w:val="00526DEF"/>
    <w:rsid w:val="00531B1F"/>
    <w:rsid w:val="00531FA1"/>
    <w:rsid w:val="0053281E"/>
    <w:rsid w:val="00532850"/>
    <w:rsid w:val="00532A00"/>
    <w:rsid w:val="00533C3C"/>
    <w:rsid w:val="0053406A"/>
    <w:rsid w:val="00534CAB"/>
    <w:rsid w:val="00536046"/>
    <w:rsid w:val="00536B80"/>
    <w:rsid w:val="00537B3E"/>
    <w:rsid w:val="00540123"/>
    <w:rsid w:val="00540B2D"/>
    <w:rsid w:val="00540E96"/>
    <w:rsid w:val="005414E1"/>
    <w:rsid w:val="00541B9B"/>
    <w:rsid w:val="0054263F"/>
    <w:rsid w:val="0054312D"/>
    <w:rsid w:val="005432D7"/>
    <w:rsid w:val="00543DBC"/>
    <w:rsid w:val="005444D6"/>
    <w:rsid w:val="00545D99"/>
    <w:rsid w:val="00545F8D"/>
    <w:rsid w:val="00546521"/>
    <w:rsid w:val="00546BDF"/>
    <w:rsid w:val="00547A0D"/>
    <w:rsid w:val="0055199D"/>
    <w:rsid w:val="00552224"/>
    <w:rsid w:val="0055585D"/>
    <w:rsid w:val="0055670F"/>
    <w:rsid w:val="00556726"/>
    <w:rsid w:val="00557152"/>
    <w:rsid w:val="00560411"/>
    <w:rsid w:val="00560F11"/>
    <w:rsid w:val="00561692"/>
    <w:rsid w:val="005647D8"/>
    <w:rsid w:val="00565C8F"/>
    <w:rsid w:val="005663CD"/>
    <w:rsid w:val="0056680E"/>
    <w:rsid w:val="00566875"/>
    <w:rsid w:val="00566F40"/>
    <w:rsid w:val="005670D3"/>
    <w:rsid w:val="00570519"/>
    <w:rsid w:val="0057109A"/>
    <w:rsid w:val="00575FA1"/>
    <w:rsid w:val="005767BE"/>
    <w:rsid w:val="00576B19"/>
    <w:rsid w:val="00576FF2"/>
    <w:rsid w:val="00577674"/>
    <w:rsid w:val="00583C5C"/>
    <w:rsid w:val="00583E1C"/>
    <w:rsid w:val="00584908"/>
    <w:rsid w:val="00584CE7"/>
    <w:rsid w:val="00585872"/>
    <w:rsid w:val="00586EB5"/>
    <w:rsid w:val="005875C7"/>
    <w:rsid w:val="00587F9E"/>
    <w:rsid w:val="005902A2"/>
    <w:rsid w:val="00590381"/>
    <w:rsid w:val="00590645"/>
    <w:rsid w:val="005942C3"/>
    <w:rsid w:val="005956D3"/>
    <w:rsid w:val="00595906"/>
    <w:rsid w:val="00595BEF"/>
    <w:rsid w:val="00596711"/>
    <w:rsid w:val="005967B2"/>
    <w:rsid w:val="00596955"/>
    <w:rsid w:val="00596F25"/>
    <w:rsid w:val="005A0172"/>
    <w:rsid w:val="005A0779"/>
    <w:rsid w:val="005A0C37"/>
    <w:rsid w:val="005A1A17"/>
    <w:rsid w:val="005A1DAA"/>
    <w:rsid w:val="005A220C"/>
    <w:rsid w:val="005A2BD5"/>
    <w:rsid w:val="005A3013"/>
    <w:rsid w:val="005A34FD"/>
    <w:rsid w:val="005A3FFE"/>
    <w:rsid w:val="005A4AC3"/>
    <w:rsid w:val="005A54C2"/>
    <w:rsid w:val="005A555F"/>
    <w:rsid w:val="005A6368"/>
    <w:rsid w:val="005A70CB"/>
    <w:rsid w:val="005A78CF"/>
    <w:rsid w:val="005A795B"/>
    <w:rsid w:val="005B0578"/>
    <w:rsid w:val="005B0B09"/>
    <w:rsid w:val="005B0C37"/>
    <w:rsid w:val="005B1D16"/>
    <w:rsid w:val="005B1E3D"/>
    <w:rsid w:val="005B2E35"/>
    <w:rsid w:val="005B50DF"/>
    <w:rsid w:val="005B5951"/>
    <w:rsid w:val="005B66DE"/>
    <w:rsid w:val="005B686E"/>
    <w:rsid w:val="005B6936"/>
    <w:rsid w:val="005B7247"/>
    <w:rsid w:val="005B7798"/>
    <w:rsid w:val="005C0F18"/>
    <w:rsid w:val="005C121D"/>
    <w:rsid w:val="005C1521"/>
    <w:rsid w:val="005C2510"/>
    <w:rsid w:val="005C2880"/>
    <w:rsid w:val="005C59ED"/>
    <w:rsid w:val="005C6B73"/>
    <w:rsid w:val="005C7597"/>
    <w:rsid w:val="005C7EB2"/>
    <w:rsid w:val="005D0692"/>
    <w:rsid w:val="005D0C73"/>
    <w:rsid w:val="005D1560"/>
    <w:rsid w:val="005D1DDB"/>
    <w:rsid w:val="005D254A"/>
    <w:rsid w:val="005D2F20"/>
    <w:rsid w:val="005D4143"/>
    <w:rsid w:val="005D4958"/>
    <w:rsid w:val="005D67B7"/>
    <w:rsid w:val="005D71D8"/>
    <w:rsid w:val="005D7363"/>
    <w:rsid w:val="005D79FF"/>
    <w:rsid w:val="005D7C45"/>
    <w:rsid w:val="005D7E5A"/>
    <w:rsid w:val="005E062A"/>
    <w:rsid w:val="005E0CE1"/>
    <w:rsid w:val="005E16D6"/>
    <w:rsid w:val="005E24DF"/>
    <w:rsid w:val="005E2E8D"/>
    <w:rsid w:val="005E2EC7"/>
    <w:rsid w:val="005E302F"/>
    <w:rsid w:val="005E47C7"/>
    <w:rsid w:val="005E5DF6"/>
    <w:rsid w:val="005E5E51"/>
    <w:rsid w:val="005E5F4B"/>
    <w:rsid w:val="005E6012"/>
    <w:rsid w:val="005E64AD"/>
    <w:rsid w:val="005E6953"/>
    <w:rsid w:val="005F0091"/>
    <w:rsid w:val="005F042B"/>
    <w:rsid w:val="005F0846"/>
    <w:rsid w:val="005F5044"/>
    <w:rsid w:val="005F51F1"/>
    <w:rsid w:val="005F5A63"/>
    <w:rsid w:val="005F5AF8"/>
    <w:rsid w:val="005F5C42"/>
    <w:rsid w:val="005F6285"/>
    <w:rsid w:val="005F6586"/>
    <w:rsid w:val="005F717B"/>
    <w:rsid w:val="005F71F5"/>
    <w:rsid w:val="006008A6"/>
    <w:rsid w:val="00600D6B"/>
    <w:rsid w:val="00603571"/>
    <w:rsid w:val="00603AC2"/>
    <w:rsid w:val="00603BDB"/>
    <w:rsid w:val="006056FD"/>
    <w:rsid w:val="00605813"/>
    <w:rsid w:val="006067BF"/>
    <w:rsid w:val="00606AE6"/>
    <w:rsid w:val="00606E16"/>
    <w:rsid w:val="00611D2C"/>
    <w:rsid w:val="00612719"/>
    <w:rsid w:val="0061403B"/>
    <w:rsid w:val="006144F1"/>
    <w:rsid w:val="00614A18"/>
    <w:rsid w:val="00614E16"/>
    <w:rsid w:val="006161FB"/>
    <w:rsid w:val="006170BE"/>
    <w:rsid w:val="00621395"/>
    <w:rsid w:val="00621F90"/>
    <w:rsid w:val="00622372"/>
    <w:rsid w:val="00623F1B"/>
    <w:rsid w:val="006244F1"/>
    <w:rsid w:val="00624888"/>
    <w:rsid w:val="006248A3"/>
    <w:rsid w:val="00625EA9"/>
    <w:rsid w:val="006267F0"/>
    <w:rsid w:val="00627964"/>
    <w:rsid w:val="00627A30"/>
    <w:rsid w:val="0063008E"/>
    <w:rsid w:val="0063171D"/>
    <w:rsid w:val="00632BAE"/>
    <w:rsid w:val="006334E7"/>
    <w:rsid w:val="00633904"/>
    <w:rsid w:val="0063466C"/>
    <w:rsid w:val="00637468"/>
    <w:rsid w:val="0064010F"/>
    <w:rsid w:val="006404D3"/>
    <w:rsid w:val="00640E49"/>
    <w:rsid w:val="00641CE8"/>
    <w:rsid w:val="0064253D"/>
    <w:rsid w:val="006427A0"/>
    <w:rsid w:val="006440EC"/>
    <w:rsid w:val="00644953"/>
    <w:rsid w:val="006452F0"/>
    <w:rsid w:val="00645D69"/>
    <w:rsid w:val="006473AB"/>
    <w:rsid w:val="00647843"/>
    <w:rsid w:val="00647964"/>
    <w:rsid w:val="006517D3"/>
    <w:rsid w:val="00651B13"/>
    <w:rsid w:val="00652703"/>
    <w:rsid w:val="006527F7"/>
    <w:rsid w:val="00653222"/>
    <w:rsid w:val="00653B4A"/>
    <w:rsid w:val="006540DF"/>
    <w:rsid w:val="00654152"/>
    <w:rsid w:val="00654516"/>
    <w:rsid w:val="00654807"/>
    <w:rsid w:val="00654BA8"/>
    <w:rsid w:val="006551B2"/>
    <w:rsid w:val="00655DB6"/>
    <w:rsid w:val="006567A8"/>
    <w:rsid w:val="00657657"/>
    <w:rsid w:val="00657A30"/>
    <w:rsid w:val="006606A2"/>
    <w:rsid w:val="00662321"/>
    <w:rsid w:val="00662529"/>
    <w:rsid w:val="00662643"/>
    <w:rsid w:val="00662F4D"/>
    <w:rsid w:val="00663F84"/>
    <w:rsid w:val="0066576A"/>
    <w:rsid w:val="00665CF7"/>
    <w:rsid w:val="0066628E"/>
    <w:rsid w:val="00666742"/>
    <w:rsid w:val="0066683D"/>
    <w:rsid w:val="00666D64"/>
    <w:rsid w:val="00667160"/>
    <w:rsid w:val="00667D60"/>
    <w:rsid w:val="006704A7"/>
    <w:rsid w:val="00672646"/>
    <w:rsid w:val="00672BFF"/>
    <w:rsid w:val="00672C30"/>
    <w:rsid w:val="00674372"/>
    <w:rsid w:val="0067469B"/>
    <w:rsid w:val="00675D21"/>
    <w:rsid w:val="0067657F"/>
    <w:rsid w:val="006805FA"/>
    <w:rsid w:val="00681224"/>
    <w:rsid w:val="00681740"/>
    <w:rsid w:val="00681924"/>
    <w:rsid w:val="00681AF1"/>
    <w:rsid w:val="00681CB5"/>
    <w:rsid w:val="00683E8B"/>
    <w:rsid w:val="006840E9"/>
    <w:rsid w:val="006842A1"/>
    <w:rsid w:val="00686141"/>
    <w:rsid w:val="006900DE"/>
    <w:rsid w:val="00691311"/>
    <w:rsid w:val="00692B02"/>
    <w:rsid w:val="00692B20"/>
    <w:rsid w:val="00693715"/>
    <w:rsid w:val="00694591"/>
    <w:rsid w:val="0069634F"/>
    <w:rsid w:val="00696BB5"/>
    <w:rsid w:val="006A0A03"/>
    <w:rsid w:val="006A1AA6"/>
    <w:rsid w:val="006A269C"/>
    <w:rsid w:val="006A501B"/>
    <w:rsid w:val="006A60A7"/>
    <w:rsid w:val="006A6388"/>
    <w:rsid w:val="006A67C3"/>
    <w:rsid w:val="006A7035"/>
    <w:rsid w:val="006A7CBE"/>
    <w:rsid w:val="006B01A5"/>
    <w:rsid w:val="006B0E13"/>
    <w:rsid w:val="006B0F15"/>
    <w:rsid w:val="006B1CBA"/>
    <w:rsid w:val="006B4793"/>
    <w:rsid w:val="006B48AF"/>
    <w:rsid w:val="006B49CE"/>
    <w:rsid w:val="006B4D62"/>
    <w:rsid w:val="006B4EAE"/>
    <w:rsid w:val="006B4FD3"/>
    <w:rsid w:val="006B5286"/>
    <w:rsid w:val="006B5437"/>
    <w:rsid w:val="006B72ED"/>
    <w:rsid w:val="006B7D60"/>
    <w:rsid w:val="006B7E2C"/>
    <w:rsid w:val="006B7EC0"/>
    <w:rsid w:val="006C3065"/>
    <w:rsid w:val="006C31B1"/>
    <w:rsid w:val="006C43A1"/>
    <w:rsid w:val="006C4489"/>
    <w:rsid w:val="006C44FE"/>
    <w:rsid w:val="006C58A9"/>
    <w:rsid w:val="006C5DEB"/>
    <w:rsid w:val="006C5FE2"/>
    <w:rsid w:val="006D0401"/>
    <w:rsid w:val="006D1920"/>
    <w:rsid w:val="006D22C9"/>
    <w:rsid w:val="006D2B2D"/>
    <w:rsid w:val="006D3CD3"/>
    <w:rsid w:val="006D3EA7"/>
    <w:rsid w:val="006D4CB4"/>
    <w:rsid w:val="006D54DC"/>
    <w:rsid w:val="006D5B51"/>
    <w:rsid w:val="006D6B06"/>
    <w:rsid w:val="006D6FD2"/>
    <w:rsid w:val="006E00F1"/>
    <w:rsid w:val="006E08AE"/>
    <w:rsid w:val="006E11C7"/>
    <w:rsid w:val="006E1465"/>
    <w:rsid w:val="006E258E"/>
    <w:rsid w:val="006E2FEF"/>
    <w:rsid w:val="006E312F"/>
    <w:rsid w:val="006E3307"/>
    <w:rsid w:val="006E33FF"/>
    <w:rsid w:val="006E3D12"/>
    <w:rsid w:val="006E404C"/>
    <w:rsid w:val="006E45C1"/>
    <w:rsid w:val="006E4A9A"/>
    <w:rsid w:val="006E66EF"/>
    <w:rsid w:val="006E7569"/>
    <w:rsid w:val="006E7ED8"/>
    <w:rsid w:val="006F026A"/>
    <w:rsid w:val="006F11A4"/>
    <w:rsid w:val="006F1D02"/>
    <w:rsid w:val="006F2184"/>
    <w:rsid w:val="006F2EF3"/>
    <w:rsid w:val="006F366E"/>
    <w:rsid w:val="006F3C1B"/>
    <w:rsid w:val="006F42D2"/>
    <w:rsid w:val="006F5DF8"/>
    <w:rsid w:val="006F6486"/>
    <w:rsid w:val="006F70EC"/>
    <w:rsid w:val="006F7753"/>
    <w:rsid w:val="006F7C0E"/>
    <w:rsid w:val="00700863"/>
    <w:rsid w:val="00701327"/>
    <w:rsid w:val="00701A8C"/>
    <w:rsid w:val="00701DDF"/>
    <w:rsid w:val="007044D2"/>
    <w:rsid w:val="007048FC"/>
    <w:rsid w:val="00704F24"/>
    <w:rsid w:val="00705370"/>
    <w:rsid w:val="00707C28"/>
    <w:rsid w:val="0071036D"/>
    <w:rsid w:val="00710580"/>
    <w:rsid w:val="00711223"/>
    <w:rsid w:val="0071272B"/>
    <w:rsid w:val="00713398"/>
    <w:rsid w:val="0071351B"/>
    <w:rsid w:val="00713620"/>
    <w:rsid w:val="007155EE"/>
    <w:rsid w:val="00715909"/>
    <w:rsid w:val="00716E7C"/>
    <w:rsid w:val="00716F4A"/>
    <w:rsid w:val="00717F17"/>
    <w:rsid w:val="00717FB0"/>
    <w:rsid w:val="00720398"/>
    <w:rsid w:val="007221C2"/>
    <w:rsid w:val="00722949"/>
    <w:rsid w:val="00722F83"/>
    <w:rsid w:val="00724A41"/>
    <w:rsid w:val="00725318"/>
    <w:rsid w:val="00725921"/>
    <w:rsid w:val="00725CBE"/>
    <w:rsid w:val="0072652B"/>
    <w:rsid w:val="00726B51"/>
    <w:rsid w:val="00727CDF"/>
    <w:rsid w:val="00731682"/>
    <w:rsid w:val="00731B6D"/>
    <w:rsid w:val="00733232"/>
    <w:rsid w:val="0073354A"/>
    <w:rsid w:val="00733736"/>
    <w:rsid w:val="00733FBC"/>
    <w:rsid w:val="00734211"/>
    <w:rsid w:val="00734696"/>
    <w:rsid w:val="00734FC4"/>
    <w:rsid w:val="00735E36"/>
    <w:rsid w:val="00735ECD"/>
    <w:rsid w:val="00736633"/>
    <w:rsid w:val="00737EBE"/>
    <w:rsid w:val="00740B21"/>
    <w:rsid w:val="007416AD"/>
    <w:rsid w:val="00741C00"/>
    <w:rsid w:val="007420AB"/>
    <w:rsid w:val="00745691"/>
    <w:rsid w:val="00745A4F"/>
    <w:rsid w:val="00746564"/>
    <w:rsid w:val="00746BFA"/>
    <w:rsid w:val="00747B44"/>
    <w:rsid w:val="00750086"/>
    <w:rsid w:val="00750664"/>
    <w:rsid w:val="00750CBB"/>
    <w:rsid w:val="00752167"/>
    <w:rsid w:val="00752780"/>
    <w:rsid w:val="0075344B"/>
    <w:rsid w:val="00753B98"/>
    <w:rsid w:val="007556A5"/>
    <w:rsid w:val="0075602F"/>
    <w:rsid w:val="0075653A"/>
    <w:rsid w:val="00757016"/>
    <w:rsid w:val="00757380"/>
    <w:rsid w:val="00760D7E"/>
    <w:rsid w:val="0076174A"/>
    <w:rsid w:val="0076229B"/>
    <w:rsid w:val="007626EE"/>
    <w:rsid w:val="007629C6"/>
    <w:rsid w:val="00762A71"/>
    <w:rsid w:val="00762B67"/>
    <w:rsid w:val="00762BEA"/>
    <w:rsid w:val="007631F9"/>
    <w:rsid w:val="00763587"/>
    <w:rsid w:val="00763776"/>
    <w:rsid w:val="00764A09"/>
    <w:rsid w:val="007677CD"/>
    <w:rsid w:val="007679EF"/>
    <w:rsid w:val="0077000A"/>
    <w:rsid w:val="00771A1A"/>
    <w:rsid w:val="007739DE"/>
    <w:rsid w:val="00774081"/>
    <w:rsid w:val="00774151"/>
    <w:rsid w:val="007756EE"/>
    <w:rsid w:val="00775D90"/>
    <w:rsid w:val="00776021"/>
    <w:rsid w:val="00776276"/>
    <w:rsid w:val="00776747"/>
    <w:rsid w:val="00776B0D"/>
    <w:rsid w:val="00777EBA"/>
    <w:rsid w:val="00780959"/>
    <w:rsid w:val="00780EBA"/>
    <w:rsid w:val="00781548"/>
    <w:rsid w:val="0078286D"/>
    <w:rsid w:val="00782CE9"/>
    <w:rsid w:val="00783A66"/>
    <w:rsid w:val="00783C7A"/>
    <w:rsid w:val="00784328"/>
    <w:rsid w:val="0078479F"/>
    <w:rsid w:val="00785401"/>
    <w:rsid w:val="00785478"/>
    <w:rsid w:val="0078556D"/>
    <w:rsid w:val="00785587"/>
    <w:rsid w:val="0078575C"/>
    <w:rsid w:val="007857AB"/>
    <w:rsid w:val="00785EED"/>
    <w:rsid w:val="00787308"/>
    <w:rsid w:val="00790C4E"/>
    <w:rsid w:val="007917D8"/>
    <w:rsid w:val="007926CE"/>
    <w:rsid w:val="00793AF0"/>
    <w:rsid w:val="00793B87"/>
    <w:rsid w:val="00793BF1"/>
    <w:rsid w:val="00793DB8"/>
    <w:rsid w:val="00794916"/>
    <w:rsid w:val="00794E80"/>
    <w:rsid w:val="00795F07"/>
    <w:rsid w:val="007A063B"/>
    <w:rsid w:val="007A394C"/>
    <w:rsid w:val="007A3D05"/>
    <w:rsid w:val="007A3F83"/>
    <w:rsid w:val="007A440D"/>
    <w:rsid w:val="007A5218"/>
    <w:rsid w:val="007B1788"/>
    <w:rsid w:val="007B296C"/>
    <w:rsid w:val="007B55AE"/>
    <w:rsid w:val="007B62DA"/>
    <w:rsid w:val="007B63B7"/>
    <w:rsid w:val="007B6E83"/>
    <w:rsid w:val="007B6FDD"/>
    <w:rsid w:val="007B72B5"/>
    <w:rsid w:val="007B76F6"/>
    <w:rsid w:val="007C05F3"/>
    <w:rsid w:val="007C092D"/>
    <w:rsid w:val="007C1C91"/>
    <w:rsid w:val="007C3DF9"/>
    <w:rsid w:val="007C6E0F"/>
    <w:rsid w:val="007C75D0"/>
    <w:rsid w:val="007D04F3"/>
    <w:rsid w:val="007D0645"/>
    <w:rsid w:val="007D2409"/>
    <w:rsid w:val="007D2ABB"/>
    <w:rsid w:val="007D2B20"/>
    <w:rsid w:val="007D3356"/>
    <w:rsid w:val="007D4560"/>
    <w:rsid w:val="007D4B9D"/>
    <w:rsid w:val="007D50F0"/>
    <w:rsid w:val="007D5490"/>
    <w:rsid w:val="007D6344"/>
    <w:rsid w:val="007D70CA"/>
    <w:rsid w:val="007E0082"/>
    <w:rsid w:val="007E1A3C"/>
    <w:rsid w:val="007E1C42"/>
    <w:rsid w:val="007E2C19"/>
    <w:rsid w:val="007E39EE"/>
    <w:rsid w:val="007E40FF"/>
    <w:rsid w:val="007E44A4"/>
    <w:rsid w:val="007E5C25"/>
    <w:rsid w:val="007E6E9C"/>
    <w:rsid w:val="007F1A04"/>
    <w:rsid w:val="007F29B4"/>
    <w:rsid w:val="007F2B10"/>
    <w:rsid w:val="007F3A26"/>
    <w:rsid w:val="007F4964"/>
    <w:rsid w:val="007F4A7C"/>
    <w:rsid w:val="007F5271"/>
    <w:rsid w:val="007F5799"/>
    <w:rsid w:val="007F65FB"/>
    <w:rsid w:val="007F6927"/>
    <w:rsid w:val="007F7197"/>
    <w:rsid w:val="00800154"/>
    <w:rsid w:val="00800526"/>
    <w:rsid w:val="008007D3"/>
    <w:rsid w:val="00801E15"/>
    <w:rsid w:val="00802C2A"/>
    <w:rsid w:val="00804954"/>
    <w:rsid w:val="008050D4"/>
    <w:rsid w:val="008051B1"/>
    <w:rsid w:val="00805578"/>
    <w:rsid w:val="00806AD7"/>
    <w:rsid w:val="00807AFA"/>
    <w:rsid w:val="0081017D"/>
    <w:rsid w:val="0081149D"/>
    <w:rsid w:val="008127EA"/>
    <w:rsid w:val="00814BAC"/>
    <w:rsid w:val="0081628D"/>
    <w:rsid w:val="008165CC"/>
    <w:rsid w:val="008209C9"/>
    <w:rsid w:val="0082123E"/>
    <w:rsid w:val="00821302"/>
    <w:rsid w:val="00821310"/>
    <w:rsid w:val="00821550"/>
    <w:rsid w:val="00821AF4"/>
    <w:rsid w:val="0082219C"/>
    <w:rsid w:val="008224E1"/>
    <w:rsid w:val="00823B64"/>
    <w:rsid w:val="00824715"/>
    <w:rsid w:val="008250D2"/>
    <w:rsid w:val="0082540D"/>
    <w:rsid w:val="00825CE1"/>
    <w:rsid w:val="0082710B"/>
    <w:rsid w:val="00830771"/>
    <w:rsid w:val="00832210"/>
    <w:rsid w:val="00832316"/>
    <w:rsid w:val="0083244C"/>
    <w:rsid w:val="00834578"/>
    <w:rsid w:val="008347EE"/>
    <w:rsid w:val="00835C91"/>
    <w:rsid w:val="00836037"/>
    <w:rsid w:val="008369E1"/>
    <w:rsid w:val="00836E95"/>
    <w:rsid w:val="00837115"/>
    <w:rsid w:val="00842FDA"/>
    <w:rsid w:val="0084327C"/>
    <w:rsid w:val="008438B8"/>
    <w:rsid w:val="008442A8"/>
    <w:rsid w:val="0084499E"/>
    <w:rsid w:val="008453E2"/>
    <w:rsid w:val="0084556A"/>
    <w:rsid w:val="00845D80"/>
    <w:rsid w:val="0084616D"/>
    <w:rsid w:val="008461B1"/>
    <w:rsid w:val="00846EAB"/>
    <w:rsid w:val="008505A5"/>
    <w:rsid w:val="00851A10"/>
    <w:rsid w:val="0085270E"/>
    <w:rsid w:val="00852E05"/>
    <w:rsid w:val="0085308B"/>
    <w:rsid w:val="008534C8"/>
    <w:rsid w:val="00853871"/>
    <w:rsid w:val="00854724"/>
    <w:rsid w:val="00854CEF"/>
    <w:rsid w:val="008550B6"/>
    <w:rsid w:val="00855C92"/>
    <w:rsid w:val="0085743F"/>
    <w:rsid w:val="0085753A"/>
    <w:rsid w:val="008576D3"/>
    <w:rsid w:val="0086086A"/>
    <w:rsid w:val="008616B6"/>
    <w:rsid w:val="008625BB"/>
    <w:rsid w:val="008627ED"/>
    <w:rsid w:val="008633EB"/>
    <w:rsid w:val="00864616"/>
    <w:rsid w:val="00865136"/>
    <w:rsid w:val="0086654A"/>
    <w:rsid w:val="00867060"/>
    <w:rsid w:val="00867AC3"/>
    <w:rsid w:val="00870CC6"/>
    <w:rsid w:val="00871C4E"/>
    <w:rsid w:val="0087209F"/>
    <w:rsid w:val="008728A2"/>
    <w:rsid w:val="0087460E"/>
    <w:rsid w:val="00875840"/>
    <w:rsid w:val="0087585E"/>
    <w:rsid w:val="00876443"/>
    <w:rsid w:val="00876A8B"/>
    <w:rsid w:val="00876F7A"/>
    <w:rsid w:val="008779E9"/>
    <w:rsid w:val="008809F2"/>
    <w:rsid w:val="008810B4"/>
    <w:rsid w:val="00881396"/>
    <w:rsid w:val="00881E4E"/>
    <w:rsid w:val="00882CEA"/>
    <w:rsid w:val="0088316B"/>
    <w:rsid w:val="008848F5"/>
    <w:rsid w:val="0088521D"/>
    <w:rsid w:val="00885BB6"/>
    <w:rsid w:val="00886877"/>
    <w:rsid w:val="00886E6B"/>
    <w:rsid w:val="00891412"/>
    <w:rsid w:val="0089159C"/>
    <w:rsid w:val="00891875"/>
    <w:rsid w:val="00892337"/>
    <w:rsid w:val="00892661"/>
    <w:rsid w:val="0089276A"/>
    <w:rsid w:val="008945DB"/>
    <w:rsid w:val="00894A4D"/>
    <w:rsid w:val="00895469"/>
    <w:rsid w:val="008957CE"/>
    <w:rsid w:val="008961F2"/>
    <w:rsid w:val="008A0E8A"/>
    <w:rsid w:val="008A1FC6"/>
    <w:rsid w:val="008A3648"/>
    <w:rsid w:val="008A4E62"/>
    <w:rsid w:val="008A5D6A"/>
    <w:rsid w:val="008A5EA8"/>
    <w:rsid w:val="008A6008"/>
    <w:rsid w:val="008A6C09"/>
    <w:rsid w:val="008A774C"/>
    <w:rsid w:val="008A7B55"/>
    <w:rsid w:val="008B09E6"/>
    <w:rsid w:val="008B11B2"/>
    <w:rsid w:val="008B130D"/>
    <w:rsid w:val="008B197D"/>
    <w:rsid w:val="008B58DE"/>
    <w:rsid w:val="008B689E"/>
    <w:rsid w:val="008B72EA"/>
    <w:rsid w:val="008B7435"/>
    <w:rsid w:val="008B7BD5"/>
    <w:rsid w:val="008C0912"/>
    <w:rsid w:val="008C0F6C"/>
    <w:rsid w:val="008C10BF"/>
    <w:rsid w:val="008C13FA"/>
    <w:rsid w:val="008C156C"/>
    <w:rsid w:val="008C26EB"/>
    <w:rsid w:val="008C2E58"/>
    <w:rsid w:val="008C30EE"/>
    <w:rsid w:val="008C3136"/>
    <w:rsid w:val="008C35C9"/>
    <w:rsid w:val="008C37DE"/>
    <w:rsid w:val="008C407E"/>
    <w:rsid w:val="008C4CB3"/>
    <w:rsid w:val="008C4EC7"/>
    <w:rsid w:val="008C5709"/>
    <w:rsid w:val="008C6F3B"/>
    <w:rsid w:val="008D030A"/>
    <w:rsid w:val="008D0C96"/>
    <w:rsid w:val="008D17DA"/>
    <w:rsid w:val="008D3D4C"/>
    <w:rsid w:val="008D4066"/>
    <w:rsid w:val="008D4D61"/>
    <w:rsid w:val="008D621B"/>
    <w:rsid w:val="008D690D"/>
    <w:rsid w:val="008D6B93"/>
    <w:rsid w:val="008D6FD4"/>
    <w:rsid w:val="008D788C"/>
    <w:rsid w:val="008D7E0F"/>
    <w:rsid w:val="008E061B"/>
    <w:rsid w:val="008E1C50"/>
    <w:rsid w:val="008E1C6F"/>
    <w:rsid w:val="008E1DA0"/>
    <w:rsid w:val="008E1F36"/>
    <w:rsid w:val="008E2BCF"/>
    <w:rsid w:val="008E2E94"/>
    <w:rsid w:val="008E3A0A"/>
    <w:rsid w:val="008E3A55"/>
    <w:rsid w:val="008E3FB9"/>
    <w:rsid w:val="008E448A"/>
    <w:rsid w:val="008E44CB"/>
    <w:rsid w:val="008E4605"/>
    <w:rsid w:val="008E5CBE"/>
    <w:rsid w:val="008E5DDE"/>
    <w:rsid w:val="008E5F24"/>
    <w:rsid w:val="008E66D3"/>
    <w:rsid w:val="008F0F33"/>
    <w:rsid w:val="008F21D4"/>
    <w:rsid w:val="008F2BA8"/>
    <w:rsid w:val="008F3401"/>
    <w:rsid w:val="008F4551"/>
    <w:rsid w:val="008F49E1"/>
    <w:rsid w:val="008F507C"/>
    <w:rsid w:val="008F5576"/>
    <w:rsid w:val="008F685E"/>
    <w:rsid w:val="008F6A5C"/>
    <w:rsid w:val="009001F2"/>
    <w:rsid w:val="009011E9"/>
    <w:rsid w:val="009019EC"/>
    <w:rsid w:val="00903101"/>
    <w:rsid w:val="00904068"/>
    <w:rsid w:val="009042A3"/>
    <w:rsid w:val="00904475"/>
    <w:rsid w:val="009045D7"/>
    <w:rsid w:val="00904FBD"/>
    <w:rsid w:val="0090690D"/>
    <w:rsid w:val="009079E3"/>
    <w:rsid w:val="009079E4"/>
    <w:rsid w:val="00910ACE"/>
    <w:rsid w:val="00911438"/>
    <w:rsid w:val="009116C0"/>
    <w:rsid w:val="009129F5"/>
    <w:rsid w:val="00913FED"/>
    <w:rsid w:val="00915292"/>
    <w:rsid w:val="00915CCC"/>
    <w:rsid w:val="00916458"/>
    <w:rsid w:val="009174C8"/>
    <w:rsid w:val="00917685"/>
    <w:rsid w:val="00921065"/>
    <w:rsid w:val="0092121C"/>
    <w:rsid w:val="0092143F"/>
    <w:rsid w:val="00922792"/>
    <w:rsid w:val="00922A5F"/>
    <w:rsid w:val="00923198"/>
    <w:rsid w:val="0092394F"/>
    <w:rsid w:val="00923E6F"/>
    <w:rsid w:val="00923E79"/>
    <w:rsid w:val="00923EB0"/>
    <w:rsid w:val="0092478A"/>
    <w:rsid w:val="0092605F"/>
    <w:rsid w:val="0092718D"/>
    <w:rsid w:val="009274B6"/>
    <w:rsid w:val="00930684"/>
    <w:rsid w:val="0093128D"/>
    <w:rsid w:val="00931CCE"/>
    <w:rsid w:val="00933104"/>
    <w:rsid w:val="009332AA"/>
    <w:rsid w:val="009336AA"/>
    <w:rsid w:val="00933D2C"/>
    <w:rsid w:val="00934577"/>
    <w:rsid w:val="009359C0"/>
    <w:rsid w:val="009363FF"/>
    <w:rsid w:val="00936FD3"/>
    <w:rsid w:val="00937C90"/>
    <w:rsid w:val="00937D12"/>
    <w:rsid w:val="009412B1"/>
    <w:rsid w:val="00941AF9"/>
    <w:rsid w:val="00941BA3"/>
    <w:rsid w:val="00941E26"/>
    <w:rsid w:val="00941E42"/>
    <w:rsid w:val="00942914"/>
    <w:rsid w:val="009449A3"/>
    <w:rsid w:val="00945D6E"/>
    <w:rsid w:val="0094685F"/>
    <w:rsid w:val="0094771C"/>
    <w:rsid w:val="00950601"/>
    <w:rsid w:val="00950FDB"/>
    <w:rsid w:val="00951B0D"/>
    <w:rsid w:val="00953058"/>
    <w:rsid w:val="009534C5"/>
    <w:rsid w:val="00954C0B"/>
    <w:rsid w:val="00955774"/>
    <w:rsid w:val="00955904"/>
    <w:rsid w:val="009559AB"/>
    <w:rsid w:val="00955C01"/>
    <w:rsid w:val="009569AD"/>
    <w:rsid w:val="0095719B"/>
    <w:rsid w:val="0096025D"/>
    <w:rsid w:val="00960CEB"/>
    <w:rsid w:val="009611FE"/>
    <w:rsid w:val="0096263B"/>
    <w:rsid w:val="0096382B"/>
    <w:rsid w:val="0096392D"/>
    <w:rsid w:val="009641DA"/>
    <w:rsid w:val="00965BEC"/>
    <w:rsid w:val="009671B9"/>
    <w:rsid w:val="009705AE"/>
    <w:rsid w:val="009707C1"/>
    <w:rsid w:val="009712FE"/>
    <w:rsid w:val="00972F74"/>
    <w:rsid w:val="00974908"/>
    <w:rsid w:val="009750AC"/>
    <w:rsid w:val="00975B9D"/>
    <w:rsid w:val="00976526"/>
    <w:rsid w:val="00976ED9"/>
    <w:rsid w:val="00977596"/>
    <w:rsid w:val="00977A49"/>
    <w:rsid w:val="00977B89"/>
    <w:rsid w:val="009800B8"/>
    <w:rsid w:val="00980208"/>
    <w:rsid w:val="00980213"/>
    <w:rsid w:val="00981031"/>
    <w:rsid w:val="00981D75"/>
    <w:rsid w:val="00983060"/>
    <w:rsid w:val="00983416"/>
    <w:rsid w:val="00983550"/>
    <w:rsid w:val="00985433"/>
    <w:rsid w:val="0098550B"/>
    <w:rsid w:val="009863DE"/>
    <w:rsid w:val="00986703"/>
    <w:rsid w:val="00987C89"/>
    <w:rsid w:val="00990B07"/>
    <w:rsid w:val="00991B06"/>
    <w:rsid w:val="009920BE"/>
    <w:rsid w:val="009927E1"/>
    <w:rsid w:val="0099417D"/>
    <w:rsid w:val="00994352"/>
    <w:rsid w:val="00994A36"/>
    <w:rsid w:val="009953B0"/>
    <w:rsid w:val="00995B76"/>
    <w:rsid w:val="00996879"/>
    <w:rsid w:val="009975F2"/>
    <w:rsid w:val="009978F5"/>
    <w:rsid w:val="009A0F85"/>
    <w:rsid w:val="009A1F16"/>
    <w:rsid w:val="009A2687"/>
    <w:rsid w:val="009A2E8A"/>
    <w:rsid w:val="009A390F"/>
    <w:rsid w:val="009A3F6A"/>
    <w:rsid w:val="009A66F4"/>
    <w:rsid w:val="009A6A5B"/>
    <w:rsid w:val="009A7960"/>
    <w:rsid w:val="009A7EC0"/>
    <w:rsid w:val="009B05E7"/>
    <w:rsid w:val="009B38DF"/>
    <w:rsid w:val="009B4868"/>
    <w:rsid w:val="009B4D92"/>
    <w:rsid w:val="009B4DF8"/>
    <w:rsid w:val="009B5643"/>
    <w:rsid w:val="009B5A08"/>
    <w:rsid w:val="009B5D8B"/>
    <w:rsid w:val="009B66F6"/>
    <w:rsid w:val="009B6E44"/>
    <w:rsid w:val="009B7490"/>
    <w:rsid w:val="009B7657"/>
    <w:rsid w:val="009B7ACA"/>
    <w:rsid w:val="009B7D8E"/>
    <w:rsid w:val="009B7DFA"/>
    <w:rsid w:val="009C0E12"/>
    <w:rsid w:val="009C1076"/>
    <w:rsid w:val="009C1A73"/>
    <w:rsid w:val="009C21F1"/>
    <w:rsid w:val="009C23ED"/>
    <w:rsid w:val="009C3556"/>
    <w:rsid w:val="009C440F"/>
    <w:rsid w:val="009C474F"/>
    <w:rsid w:val="009C4AB3"/>
    <w:rsid w:val="009C4B65"/>
    <w:rsid w:val="009C4D72"/>
    <w:rsid w:val="009C5A6A"/>
    <w:rsid w:val="009C5EF3"/>
    <w:rsid w:val="009C68B4"/>
    <w:rsid w:val="009C6BBF"/>
    <w:rsid w:val="009C7457"/>
    <w:rsid w:val="009C7598"/>
    <w:rsid w:val="009D0044"/>
    <w:rsid w:val="009D09BC"/>
    <w:rsid w:val="009D12E1"/>
    <w:rsid w:val="009D13D5"/>
    <w:rsid w:val="009D24AB"/>
    <w:rsid w:val="009D31D9"/>
    <w:rsid w:val="009D400D"/>
    <w:rsid w:val="009D41D2"/>
    <w:rsid w:val="009D5428"/>
    <w:rsid w:val="009D54A3"/>
    <w:rsid w:val="009D61D0"/>
    <w:rsid w:val="009D630B"/>
    <w:rsid w:val="009D70D7"/>
    <w:rsid w:val="009D7FF0"/>
    <w:rsid w:val="009E02A9"/>
    <w:rsid w:val="009E0F27"/>
    <w:rsid w:val="009E12D8"/>
    <w:rsid w:val="009E2FEB"/>
    <w:rsid w:val="009E392F"/>
    <w:rsid w:val="009E3A4E"/>
    <w:rsid w:val="009E4EC1"/>
    <w:rsid w:val="009E6B57"/>
    <w:rsid w:val="009E733B"/>
    <w:rsid w:val="009E748C"/>
    <w:rsid w:val="009E7D98"/>
    <w:rsid w:val="009F0044"/>
    <w:rsid w:val="009F0254"/>
    <w:rsid w:val="009F091B"/>
    <w:rsid w:val="009F11FB"/>
    <w:rsid w:val="009F1843"/>
    <w:rsid w:val="009F259E"/>
    <w:rsid w:val="009F2799"/>
    <w:rsid w:val="009F3878"/>
    <w:rsid w:val="009F3BFF"/>
    <w:rsid w:val="009F400D"/>
    <w:rsid w:val="009F496A"/>
    <w:rsid w:val="009F4C07"/>
    <w:rsid w:val="009F55BD"/>
    <w:rsid w:val="009F5A4B"/>
    <w:rsid w:val="009F6963"/>
    <w:rsid w:val="009F7560"/>
    <w:rsid w:val="009F77E1"/>
    <w:rsid w:val="009F78D2"/>
    <w:rsid w:val="00A00501"/>
    <w:rsid w:val="00A00858"/>
    <w:rsid w:val="00A00DE8"/>
    <w:rsid w:val="00A019FD"/>
    <w:rsid w:val="00A01F0C"/>
    <w:rsid w:val="00A03149"/>
    <w:rsid w:val="00A033DC"/>
    <w:rsid w:val="00A035D2"/>
    <w:rsid w:val="00A05754"/>
    <w:rsid w:val="00A05BE0"/>
    <w:rsid w:val="00A05EFB"/>
    <w:rsid w:val="00A06096"/>
    <w:rsid w:val="00A06272"/>
    <w:rsid w:val="00A065A9"/>
    <w:rsid w:val="00A0667E"/>
    <w:rsid w:val="00A0678E"/>
    <w:rsid w:val="00A07218"/>
    <w:rsid w:val="00A10AFA"/>
    <w:rsid w:val="00A10B61"/>
    <w:rsid w:val="00A11BA9"/>
    <w:rsid w:val="00A1235E"/>
    <w:rsid w:val="00A127E3"/>
    <w:rsid w:val="00A128FF"/>
    <w:rsid w:val="00A12D44"/>
    <w:rsid w:val="00A12E50"/>
    <w:rsid w:val="00A13684"/>
    <w:rsid w:val="00A13F00"/>
    <w:rsid w:val="00A1487F"/>
    <w:rsid w:val="00A14AB1"/>
    <w:rsid w:val="00A15238"/>
    <w:rsid w:val="00A1792C"/>
    <w:rsid w:val="00A20887"/>
    <w:rsid w:val="00A20F55"/>
    <w:rsid w:val="00A212E6"/>
    <w:rsid w:val="00A21ECF"/>
    <w:rsid w:val="00A220E7"/>
    <w:rsid w:val="00A227C2"/>
    <w:rsid w:val="00A23117"/>
    <w:rsid w:val="00A2491B"/>
    <w:rsid w:val="00A24FF9"/>
    <w:rsid w:val="00A25728"/>
    <w:rsid w:val="00A2578A"/>
    <w:rsid w:val="00A2767D"/>
    <w:rsid w:val="00A27873"/>
    <w:rsid w:val="00A30CE1"/>
    <w:rsid w:val="00A31937"/>
    <w:rsid w:val="00A31BA5"/>
    <w:rsid w:val="00A32661"/>
    <w:rsid w:val="00A32821"/>
    <w:rsid w:val="00A32F4F"/>
    <w:rsid w:val="00A32FA8"/>
    <w:rsid w:val="00A32FEA"/>
    <w:rsid w:val="00A333E1"/>
    <w:rsid w:val="00A33C71"/>
    <w:rsid w:val="00A35C5B"/>
    <w:rsid w:val="00A36EF0"/>
    <w:rsid w:val="00A37856"/>
    <w:rsid w:val="00A41B0E"/>
    <w:rsid w:val="00A41C08"/>
    <w:rsid w:val="00A43857"/>
    <w:rsid w:val="00A43B9F"/>
    <w:rsid w:val="00A43F62"/>
    <w:rsid w:val="00A440F0"/>
    <w:rsid w:val="00A44132"/>
    <w:rsid w:val="00A44D60"/>
    <w:rsid w:val="00A450C0"/>
    <w:rsid w:val="00A46188"/>
    <w:rsid w:val="00A469D3"/>
    <w:rsid w:val="00A47412"/>
    <w:rsid w:val="00A5017B"/>
    <w:rsid w:val="00A5033B"/>
    <w:rsid w:val="00A50A20"/>
    <w:rsid w:val="00A50E9A"/>
    <w:rsid w:val="00A51201"/>
    <w:rsid w:val="00A51317"/>
    <w:rsid w:val="00A51377"/>
    <w:rsid w:val="00A525DA"/>
    <w:rsid w:val="00A535C3"/>
    <w:rsid w:val="00A539BC"/>
    <w:rsid w:val="00A547F6"/>
    <w:rsid w:val="00A56386"/>
    <w:rsid w:val="00A56F3E"/>
    <w:rsid w:val="00A571EA"/>
    <w:rsid w:val="00A57550"/>
    <w:rsid w:val="00A57D27"/>
    <w:rsid w:val="00A57FA0"/>
    <w:rsid w:val="00A57FD2"/>
    <w:rsid w:val="00A6163F"/>
    <w:rsid w:val="00A61C23"/>
    <w:rsid w:val="00A6201B"/>
    <w:rsid w:val="00A627F6"/>
    <w:rsid w:val="00A62C27"/>
    <w:rsid w:val="00A63985"/>
    <w:rsid w:val="00A64674"/>
    <w:rsid w:val="00A64D29"/>
    <w:rsid w:val="00A651CD"/>
    <w:rsid w:val="00A652E5"/>
    <w:rsid w:val="00A66043"/>
    <w:rsid w:val="00A667F4"/>
    <w:rsid w:val="00A67426"/>
    <w:rsid w:val="00A6798E"/>
    <w:rsid w:val="00A67BD5"/>
    <w:rsid w:val="00A67C32"/>
    <w:rsid w:val="00A67F70"/>
    <w:rsid w:val="00A70AE7"/>
    <w:rsid w:val="00A71093"/>
    <w:rsid w:val="00A7139C"/>
    <w:rsid w:val="00A713C6"/>
    <w:rsid w:val="00A71E04"/>
    <w:rsid w:val="00A734FC"/>
    <w:rsid w:val="00A7388C"/>
    <w:rsid w:val="00A74167"/>
    <w:rsid w:val="00A75B4F"/>
    <w:rsid w:val="00A76003"/>
    <w:rsid w:val="00A77F08"/>
    <w:rsid w:val="00A82047"/>
    <w:rsid w:val="00A83DE0"/>
    <w:rsid w:val="00A83ECD"/>
    <w:rsid w:val="00A85111"/>
    <w:rsid w:val="00A856C0"/>
    <w:rsid w:val="00A85871"/>
    <w:rsid w:val="00A85946"/>
    <w:rsid w:val="00A86275"/>
    <w:rsid w:val="00A86E65"/>
    <w:rsid w:val="00A87B3A"/>
    <w:rsid w:val="00A87B52"/>
    <w:rsid w:val="00A87B5F"/>
    <w:rsid w:val="00A90452"/>
    <w:rsid w:val="00A908B2"/>
    <w:rsid w:val="00A91A22"/>
    <w:rsid w:val="00A9210B"/>
    <w:rsid w:val="00A92787"/>
    <w:rsid w:val="00A96254"/>
    <w:rsid w:val="00A97D22"/>
    <w:rsid w:val="00AA0231"/>
    <w:rsid w:val="00AA0B13"/>
    <w:rsid w:val="00AA17F7"/>
    <w:rsid w:val="00AA1BE1"/>
    <w:rsid w:val="00AA2D28"/>
    <w:rsid w:val="00AA3042"/>
    <w:rsid w:val="00AA41D7"/>
    <w:rsid w:val="00AA4261"/>
    <w:rsid w:val="00AA4DFA"/>
    <w:rsid w:val="00AA55B6"/>
    <w:rsid w:val="00AA56FB"/>
    <w:rsid w:val="00AA59E9"/>
    <w:rsid w:val="00AA6BE7"/>
    <w:rsid w:val="00AB08C5"/>
    <w:rsid w:val="00AB2018"/>
    <w:rsid w:val="00AB2D37"/>
    <w:rsid w:val="00AB2D83"/>
    <w:rsid w:val="00AB383C"/>
    <w:rsid w:val="00AB5384"/>
    <w:rsid w:val="00AB67D7"/>
    <w:rsid w:val="00AB6B65"/>
    <w:rsid w:val="00AB6E22"/>
    <w:rsid w:val="00AB7226"/>
    <w:rsid w:val="00AB740A"/>
    <w:rsid w:val="00AB7608"/>
    <w:rsid w:val="00AB7758"/>
    <w:rsid w:val="00AB7B0C"/>
    <w:rsid w:val="00AB7DB7"/>
    <w:rsid w:val="00AC04A0"/>
    <w:rsid w:val="00AC1ABD"/>
    <w:rsid w:val="00AC2133"/>
    <w:rsid w:val="00AC2AAC"/>
    <w:rsid w:val="00AC2C6F"/>
    <w:rsid w:val="00AC2F06"/>
    <w:rsid w:val="00AC30EE"/>
    <w:rsid w:val="00AC4240"/>
    <w:rsid w:val="00AC44BA"/>
    <w:rsid w:val="00AC4CAE"/>
    <w:rsid w:val="00AC55FB"/>
    <w:rsid w:val="00AC599D"/>
    <w:rsid w:val="00AC5CAF"/>
    <w:rsid w:val="00AC7FE3"/>
    <w:rsid w:val="00AD0EAA"/>
    <w:rsid w:val="00AD11A8"/>
    <w:rsid w:val="00AD1416"/>
    <w:rsid w:val="00AD18B7"/>
    <w:rsid w:val="00AD1C5F"/>
    <w:rsid w:val="00AD24BA"/>
    <w:rsid w:val="00AD28AA"/>
    <w:rsid w:val="00AD2A80"/>
    <w:rsid w:val="00AD3A15"/>
    <w:rsid w:val="00AD3EC6"/>
    <w:rsid w:val="00AD3F63"/>
    <w:rsid w:val="00AD41A7"/>
    <w:rsid w:val="00AD6245"/>
    <w:rsid w:val="00AD715E"/>
    <w:rsid w:val="00AD79D1"/>
    <w:rsid w:val="00AE0711"/>
    <w:rsid w:val="00AE0DE2"/>
    <w:rsid w:val="00AE3B5B"/>
    <w:rsid w:val="00AE4B8E"/>
    <w:rsid w:val="00AE64E4"/>
    <w:rsid w:val="00AE6D2B"/>
    <w:rsid w:val="00AE732C"/>
    <w:rsid w:val="00AE7C77"/>
    <w:rsid w:val="00AF13E5"/>
    <w:rsid w:val="00AF1F14"/>
    <w:rsid w:val="00AF3A8B"/>
    <w:rsid w:val="00AF3BCB"/>
    <w:rsid w:val="00AF484B"/>
    <w:rsid w:val="00AF493D"/>
    <w:rsid w:val="00AF4B8A"/>
    <w:rsid w:val="00AF51F8"/>
    <w:rsid w:val="00AF65E4"/>
    <w:rsid w:val="00AF690D"/>
    <w:rsid w:val="00B00279"/>
    <w:rsid w:val="00B00553"/>
    <w:rsid w:val="00B00608"/>
    <w:rsid w:val="00B01261"/>
    <w:rsid w:val="00B0159F"/>
    <w:rsid w:val="00B03E29"/>
    <w:rsid w:val="00B046EE"/>
    <w:rsid w:val="00B04866"/>
    <w:rsid w:val="00B05827"/>
    <w:rsid w:val="00B05A20"/>
    <w:rsid w:val="00B05ACA"/>
    <w:rsid w:val="00B0701E"/>
    <w:rsid w:val="00B07196"/>
    <w:rsid w:val="00B07776"/>
    <w:rsid w:val="00B1105E"/>
    <w:rsid w:val="00B11453"/>
    <w:rsid w:val="00B12102"/>
    <w:rsid w:val="00B12566"/>
    <w:rsid w:val="00B128BD"/>
    <w:rsid w:val="00B12A0A"/>
    <w:rsid w:val="00B13525"/>
    <w:rsid w:val="00B1482C"/>
    <w:rsid w:val="00B14A9D"/>
    <w:rsid w:val="00B14C4A"/>
    <w:rsid w:val="00B14E2F"/>
    <w:rsid w:val="00B1698B"/>
    <w:rsid w:val="00B16ED3"/>
    <w:rsid w:val="00B17BC9"/>
    <w:rsid w:val="00B20E60"/>
    <w:rsid w:val="00B21A7F"/>
    <w:rsid w:val="00B22929"/>
    <w:rsid w:val="00B22EFE"/>
    <w:rsid w:val="00B232F8"/>
    <w:rsid w:val="00B23755"/>
    <w:rsid w:val="00B25362"/>
    <w:rsid w:val="00B265BC"/>
    <w:rsid w:val="00B26A1A"/>
    <w:rsid w:val="00B278D6"/>
    <w:rsid w:val="00B2791F"/>
    <w:rsid w:val="00B30673"/>
    <w:rsid w:val="00B3105C"/>
    <w:rsid w:val="00B31468"/>
    <w:rsid w:val="00B325FB"/>
    <w:rsid w:val="00B32849"/>
    <w:rsid w:val="00B33481"/>
    <w:rsid w:val="00B335A2"/>
    <w:rsid w:val="00B335BC"/>
    <w:rsid w:val="00B33D52"/>
    <w:rsid w:val="00B33FA0"/>
    <w:rsid w:val="00B34594"/>
    <w:rsid w:val="00B34E53"/>
    <w:rsid w:val="00B34E93"/>
    <w:rsid w:val="00B361BD"/>
    <w:rsid w:val="00B36884"/>
    <w:rsid w:val="00B37502"/>
    <w:rsid w:val="00B37784"/>
    <w:rsid w:val="00B37B06"/>
    <w:rsid w:val="00B37C8A"/>
    <w:rsid w:val="00B405C9"/>
    <w:rsid w:val="00B40D9C"/>
    <w:rsid w:val="00B41304"/>
    <w:rsid w:val="00B42A4C"/>
    <w:rsid w:val="00B44CC5"/>
    <w:rsid w:val="00B463D1"/>
    <w:rsid w:val="00B47C4C"/>
    <w:rsid w:val="00B47EDF"/>
    <w:rsid w:val="00B503EE"/>
    <w:rsid w:val="00B50772"/>
    <w:rsid w:val="00B50C5C"/>
    <w:rsid w:val="00B50E00"/>
    <w:rsid w:val="00B51140"/>
    <w:rsid w:val="00B51E51"/>
    <w:rsid w:val="00B5221C"/>
    <w:rsid w:val="00B523E3"/>
    <w:rsid w:val="00B52688"/>
    <w:rsid w:val="00B54933"/>
    <w:rsid w:val="00B55FFD"/>
    <w:rsid w:val="00B568BE"/>
    <w:rsid w:val="00B56BA6"/>
    <w:rsid w:val="00B57F5F"/>
    <w:rsid w:val="00B609F9"/>
    <w:rsid w:val="00B61AC5"/>
    <w:rsid w:val="00B61E99"/>
    <w:rsid w:val="00B621CB"/>
    <w:rsid w:val="00B63855"/>
    <w:rsid w:val="00B63915"/>
    <w:rsid w:val="00B65067"/>
    <w:rsid w:val="00B672F4"/>
    <w:rsid w:val="00B674A6"/>
    <w:rsid w:val="00B705F2"/>
    <w:rsid w:val="00B70A84"/>
    <w:rsid w:val="00B70EB4"/>
    <w:rsid w:val="00B71ACF"/>
    <w:rsid w:val="00B720D2"/>
    <w:rsid w:val="00B72924"/>
    <w:rsid w:val="00B733C3"/>
    <w:rsid w:val="00B73E03"/>
    <w:rsid w:val="00B74792"/>
    <w:rsid w:val="00B761EE"/>
    <w:rsid w:val="00B76D46"/>
    <w:rsid w:val="00B777F2"/>
    <w:rsid w:val="00B77B3B"/>
    <w:rsid w:val="00B81907"/>
    <w:rsid w:val="00B81C82"/>
    <w:rsid w:val="00B82211"/>
    <w:rsid w:val="00B82A69"/>
    <w:rsid w:val="00B82CC7"/>
    <w:rsid w:val="00B82FBB"/>
    <w:rsid w:val="00B83282"/>
    <w:rsid w:val="00B837C3"/>
    <w:rsid w:val="00B83962"/>
    <w:rsid w:val="00B83D55"/>
    <w:rsid w:val="00B85448"/>
    <w:rsid w:val="00B866CC"/>
    <w:rsid w:val="00B876DD"/>
    <w:rsid w:val="00B920B1"/>
    <w:rsid w:val="00B92BB7"/>
    <w:rsid w:val="00B9582F"/>
    <w:rsid w:val="00B95A88"/>
    <w:rsid w:val="00B960E6"/>
    <w:rsid w:val="00B968A0"/>
    <w:rsid w:val="00B96D39"/>
    <w:rsid w:val="00B975CD"/>
    <w:rsid w:val="00BA0263"/>
    <w:rsid w:val="00BA2C63"/>
    <w:rsid w:val="00BA412D"/>
    <w:rsid w:val="00BA480E"/>
    <w:rsid w:val="00BA547B"/>
    <w:rsid w:val="00BA6579"/>
    <w:rsid w:val="00BA680C"/>
    <w:rsid w:val="00BA7A44"/>
    <w:rsid w:val="00BB01DA"/>
    <w:rsid w:val="00BB249E"/>
    <w:rsid w:val="00BB318E"/>
    <w:rsid w:val="00BB42E0"/>
    <w:rsid w:val="00BB49AE"/>
    <w:rsid w:val="00BB5159"/>
    <w:rsid w:val="00BB5705"/>
    <w:rsid w:val="00BB596F"/>
    <w:rsid w:val="00BB693E"/>
    <w:rsid w:val="00BB7596"/>
    <w:rsid w:val="00BB7EA1"/>
    <w:rsid w:val="00BC05D3"/>
    <w:rsid w:val="00BC090C"/>
    <w:rsid w:val="00BC0C8B"/>
    <w:rsid w:val="00BC168A"/>
    <w:rsid w:val="00BC189E"/>
    <w:rsid w:val="00BC25C4"/>
    <w:rsid w:val="00BC3E07"/>
    <w:rsid w:val="00BC42D0"/>
    <w:rsid w:val="00BC52D6"/>
    <w:rsid w:val="00BC5A8A"/>
    <w:rsid w:val="00BC5CEE"/>
    <w:rsid w:val="00BC6B24"/>
    <w:rsid w:val="00BC7819"/>
    <w:rsid w:val="00BC7D72"/>
    <w:rsid w:val="00BD093D"/>
    <w:rsid w:val="00BD34A3"/>
    <w:rsid w:val="00BD3FD5"/>
    <w:rsid w:val="00BD4198"/>
    <w:rsid w:val="00BD4488"/>
    <w:rsid w:val="00BD6117"/>
    <w:rsid w:val="00BD667E"/>
    <w:rsid w:val="00BD738F"/>
    <w:rsid w:val="00BE06B9"/>
    <w:rsid w:val="00BE14E1"/>
    <w:rsid w:val="00BE1E59"/>
    <w:rsid w:val="00BE4A01"/>
    <w:rsid w:val="00BE53D0"/>
    <w:rsid w:val="00BE545C"/>
    <w:rsid w:val="00BE6417"/>
    <w:rsid w:val="00BE6A44"/>
    <w:rsid w:val="00BE72F3"/>
    <w:rsid w:val="00BE76CD"/>
    <w:rsid w:val="00BE79B3"/>
    <w:rsid w:val="00BF00C3"/>
    <w:rsid w:val="00BF01CD"/>
    <w:rsid w:val="00BF0B17"/>
    <w:rsid w:val="00BF308A"/>
    <w:rsid w:val="00BF3335"/>
    <w:rsid w:val="00BF467C"/>
    <w:rsid w:val="00BF4DEF"/>
    <w:rsid w:val="00BF51FF"/>
    <w:rsid w:val="00BF6020"/>
    <w:rsid w:val="00BF62D4"/>
    <w:rsid w:val="00BF6BB6"/>
    <w:rsid w:val="00BF6EB9"/>
    <w:rsid w:val="00C00237"/>
    <w:rsid w:val="00C00DFA"/>
    <w:rsid w:val="00C017C8"/>
    <w:rsid w:val="00C01C4E"/>
    <w:rsid w:val="00C02123"/>
    <w:rsid w:val="00C0312B"/>
    <w:rsid w:val="00C03876"/>
    <w:rsid w:val="00C03DBC"/>
    <w:rsid w:val="00C04D3A"/>
    <w:rsid w:val="00C04E77"/>
    <w:rsid w:val="00C05E53"/>
    <w:rsid w:val="00C061A7"/>
    <w:rsid w:val="00C0663C"/>
    <w:rsid w:val="00C06658"/>
    <w:rsid w:val="00C07252"/>
    <w:rsid w:val="00C07369"/>
    <w:rsid w:val="00C10AB5"/>
    <w:rsid w:val="00C10F3B"/>
    <w:rsid w:val="00C11322"/>
    <w:rsid w:val="00C1178B"/>
    <w:rsid w:val="00C117B2"/>
    <w:rsid w:val="00C118CD"/>
    <w:rsid w:val="00C11DBD"/>
    <w:rsid w:val="00C13B01"/>
    <w:rsid w:val="00C1410B"/>
    <w:rsid w:val="00C15418"/>
    <w:rsid w:val="00C15C59"/>
    <w:rsid w:val="00C15FE1"/>
    <w:rsid w:val="00C178A3"/>
    <w:rsid w:val="00C20CE6"/>
    <w:rsid w:val="00C20DBD"/>
    <w:rsid w:val="00C20FEC"/>
    <w:rsid w:val="00C22757"/>
    <w:rsid w:val="00C22CBF"/>
    <w:rsid w:val="00C22D21"/>
    <w:rsid w:val="00C23303"/>
    <w:rsid w:val="00C2465F"/>
    <w:rsid w:val="00C24CC0"/>
    <w:rsid w:val="00C2501E"/>
    <w:rsid w:val="00C26559"/>
    <w:rsid w:val="00C267CF"/>
    <w:rsid w:val="00C26911"/>
    <w:rsid w:val="00C26B8B"/>
    <w:rsid w:val="00C27D19"/>
    <w:rsid w:val="00C30320"/>
    <w:rsid w:val="00C31C54"/>
    <w:rsid w:val="00C32C28"/>
    <w:rsid w:val="00C32E5D"/>
    <w:rsid w:val="00C3334B"/>
    <w:rsid w:val="00C33FBC"/>
    <w:rsid w:val="00C3416A"/>
    <w:rsid w:val="00C34AC1"/>
    <w:rsid w:val="00C36A94"/>
    <w:rsid w:val="00C4040C"/>
    <w:rsid w:val="00C404F3"/>
    <w:rsid w:val="00C40F65"/>
    <w:rsid w:val="00C417A6"/>
    <w:rsid w:val="00C41B2A"/>
    <w:rsid w:val="00C4216C"/>
    <w:rsid w:val="00C423E5"/>
    <w:rsid w:val="00C42D0F"/>
    <w:rsid w:val="00C443E6"/>
    <w:rsid w:val="00C456E9"/>
    <w:rsid w:val="00C45A8B"/>
    <w:rsid w:val="00C45C28"/>
    <w:rsid w:val="00C477C3"/>
    <w:rsid w:val="00C5137F"/>
    <w:rsid w:val="00C518F5"/>
    <w:rsid w:val="00C519DF"/>
    <w:rsid w:val="00C52A71"/>
    <w:rsid w:val="00C52F03"/>
    <w:rsid w:val="00C53763"/>
    <w:rsid w:val="00C54066"/>
    <w:rsid w:val="00C54201"/>
    <w:rsid w:val="00C5442D"/>
    <w:rsid w:val="00C544C0"/>
    <w:rsid w:val="00C5463B"/>
    <w:rsid w:val="00C558CD"/>
    <w:rsid w:val="00C568DF"/>
    <w:rsid w:val="00C569B2"/>
    <w:rsid w:val="00C569C7"/>
    <w:rsid w:val="00C57D46"/>
    <w:rsid w:val="00C57E9F"/>
    <w:rsid w:val="00C6376C"/>
    <w:rsid w:val="00C63C68"/>
    <w:rsid w:val="00C63EA1"/>
    <w:rsid w:val="00C642C4"/>
    <w:rsid w:val="00C651FB"/>
    <w:rsid w:val="00C65806"/>
    <w:rsid w:val="00C660E7"/>
    <w:rsid w:val="00C66D36"/>
    <w:rsid w:val="00C67305"/>
    <w:rsid w:val="00C679CE"/>
    <w:rsid w:val="00C70822"/>
    <w:rsid w:val="00C71237"/>
    <w:rsid w:val="00C71601"/>
    <w:rsid w:val="00C725F0"/>
    <w:rsid w:val="00C73524"/>
    <w:rsid w:val="00C7451F"/>
    <w:rsid w:val="00C75039"/>
    <w:rsid w:val="00C7599E"/>
    <w:rsid w:val="00C76F6A"/>
    <w:rsid w:val="00C77B52"/>
    <w:rsid w:val="00C8091E"/>
    <w:rsid w:val="00C80D72"/>
    <w:rsid w:val="00C80E71"/>
    <w:rsid w:val="00C80F01"/>
    <w:rsid w:val="00C820F5"/>
    <w:rsid w:val="00C82AF7"/>
    <w:rsid w:val="00C83317"/>
    <w:rsid w:val="00C84376"/>
    <w:rsid w:val="00C85E15"/>
    <w:rsid w:val="00C86061"/>
    <w:rsid w:val="00C86F5F"/>
    <w:rsid w:val="00C90262"/>
    <w:rsid w:val="00C92518"/>
    <w:rsid w:val="00C941A0"/>
    <w:rsid w:val="00C94A51"/>
    <w:rsid w:val="00C94C5E"/>
    <w:rsid w:val="00C95215"/>
    <w:rsid w:val="00C95396"/>
    <w:rsid w:val="00C95774"/>
    <w:rsid w:val="00C96479"/>
    <w:rsid w:val="00C96629"/>
    <w:rsid w:val="00C9677F"/>
    <w:rsid w:val="00C96E88"/>
    <w:rsid w:val="00C97021"/>
    <w:rsid w:val="00C97678"/>
    <w:rsid w:val="00CA0012"/>
    <w:rsid w:val="00CA040E"/>
    <w:rsid w:val="00CA09F5"/>
    <w:rsid w:val="00CA17D1"/>
    <w:rsid w:val="00CA19CF"/>
    <w:rsid w:val="00CA25CB"/>
    <w:rsid w:val="00CA34EC"/>
    <w:rsid w:val="00CA4B7C"/>
    <w:rsid w:val="00CA5E49"/>
    <w:rsid w:val="00CA746E"/>
    <w:rsid w:val="00CB0BAD"/>
    <w:rsid w:val="00CB226E"/>
    <w:rsid w:val="00CB2901"/>
    <w:rsid w:val="00CB2E0C"/>
    <w:rsid w:val="00CB3103"/>
    <w:rsid w:val="00CB41FB"/>
    <w:rsid w:val="00CB4D90"/>
    <w:rsid w:val="00CB53C3"/>
    <w:rsid w:val="00CB5C96"/>
    <w:rsid w:val="00CB5EEB"/>
    <w:rsid w:val="00CB5FB6"/>
    <w:rsid w:val="00CB7CF0"/>
    <w:rsid w:val="00CC0467"/>
    <w:rsid w:val="00CC099F"/>
    <w:rsid w:val="00CC0B56"/>
    <w:rsid w:val="00CC134B"/>
    <w:rsid w:val="00CC1668"/>
    <w:rsid w:val="00CC1B82"/>
    <w:rsid w:val="00CC255D"/>
    <w:rsid w:val="00CC2B8B"/>
    <w:rsid w:val="00CC3B71"/>
    <w:rsid w:val="00CC5515"/>
    <w:rsid w:val="00CC5A3E"/>
    <w:rsid w:val="00CC6764"/>
    <w:rsid w:val="00CC7523"/>
    <w:rsid w:val="00CD29A9"/>
    <w:rsid w:val="00CD2F83"/>
    <w:rsid w:val="00CD2F98"/>
    <w:rsid w:val="00CD3604"/>
    <w:rsid w:val="00CD37D0"/>
    <w:rsid w:val="00CD3C21"/>
    <w:rsid w:val="00CD43D5"/>
    <w:rsid w:val="00CD533E"/>
    <w:rsid w:val="00CD56A5"/>
    <w:rsid w:val="00CD639A"/>
    <w:rsid w:val="00CD657B"/>
    <w:rsid w:val="00CD6C9C"/>
    <w:rsid w:val="00CD75DC"/>
    <w:rsid w:val="00CE0430"/>
    <w:rsid w:val="00CE0DF7"/>
    <w:rsid w:val="00CE23C3"/>
    <w:rsid w:val="00CE26D5"/>
    <w:rsid w:val="00CE274B"/>
    <w:rsid w:val="00CE2A93"/>
    <w:rsid w:val="00CE4C14"/>
    <w:rsid w:val="00CE5153"/>
    <w:rsid w:val="00CE58ED"/>
    <w:rsid w:val="00CE6560"/>
    <w:rsid w:val="00CE71D0"/>
    <w:rsid w:val="00CE7AD1"/>
    <w:rsid w:val="00CE7E77"/>
    <w:rsid w:val="00CF1B7B"/>
    <w:rsid w:val="00CF1E2B"/>
    <w:rsid w:val="00CF23F6"/>
    <w:rsid w:val="00CF2A4D"/>
    <w:rsid w:val="00CF2EA4"/>
    <w:rsid w:val="00CF3430"/>
    <w:rsid w:val="00CF498A"/>
    <w:rsid w:val="00CF6D1A"/>
    <w:rsid w:val="00CF756F"/>
    <w:rsid w:val="00CF7687"/>
    <w:rsid w:val="00D00485"/>
    <w:rsid w:val="00D017D1"/>
    <w:rsid w:val="00D018EA"/>
    <w:rsid w:val="00D02352"/>
    <w:rsid w:val="00D03A0A"/>
    <w:rsid w:val="00D0442C"/>
    <w:rsid w:val="00D04F5F"/>
    <w:rsid w:val="00D05180"/>
    <w:rsid w:val="00D05A57"/>
    <w:rsid w:val="00D0627D"/>
    <w:rsid w:val="00D06705"/>
    <w:rsid w:val="00D07709"/>
    <w:rsid w:val="00D0798F"/>
    <w:rsid w:val="00D07BD6"/>
    <w:rsid w:val="00D1003F"/>
    <w:rsid w:val="00D10EC7"/>
    <w:rsid w:val="00D117D5"/>
    <w:rsid w:val="00D120EE"/>
    <w:rsid w:val="00D1293D"/>
    <w:rsid w:val="00D12AD0"/>
    <w:rsid w:val="00D15621"/>
    <w:rsid w:val="00D16185"/>
    <w:rsid w:val="00D16592"/>
    <w:rsid w:val="00D16EAC"/>
    <w:rsid w:val="00D20FF8"/>
    <w:rsid w:val="00D2199A"/>
    <w:rsid w:val="00D21DC2"/>
    <w:rsid w:val="00D22C29"/>
    <w:rsid w:val="00D243CE"/>
    <w:rsid w:val="00D30951"/>
    <w:rsid w:val="00D31C2A"/>
    <w:rsid w:val="00D32738"/>
    <w:rsid w:val="00D3319D"/>
    <w:rsid w:val="00D338E4"/>
    <w:rsid w:val="00D33C4F"/>
    <w:rsid w:val="00D3461A"/>
    <w:rsid w:val="00D35715"/>
    <w:rsid w:val="00D3586B"/>
    <w:rsid w:val="00D370F2"/>
    <w:rsid w:val="00D371B6"/>
    <w:rsid w:val="00D40B6D"/>
    <w:rsid w:val="00D43184"/>
    <w:rsid w:val="00D4694F"/>
    <w:rsid w:val="00D47CC7"/>
    <w:rsid w:val="00D500EF"/>
    <w:rsid w:val="00D50342"/>
    <w:rsid w:val="00D507FD"/>
    <w:rsid w:val="00D520AF"/>
    <w:rsid w:val="00D52607"/>
    <w:rsid w:val="00D52CB6"/>
    <w:rsid w:val="00D52CE0"/>
    <w:rsid w:val="00D52D23"/>
    <w:rsid w:val="00D53E61"/>
    <w:rsid w:val="00D5534A"/>
    <w:rsid w:val="00D553AA"/>
    <w:rsid w:val="00D5549E"/>
    <w:rsid w:val="00D55D8C"/>
    <w:rsid w:val="00D56CA9"/>
    <w:rsid w:val="00D57885"/>
    <w:rsid w:val="00D57E30"/>
    <w:rsid w:val="00D60F91"/>
    <w:rsid w:val="00D6190A"/>
    <w:rsid w:val="00D61CEB"/>
    <w:rsid w:val="00D649C2"/>
    <w:rsid w:val="00D67F0F"/>
    <w:rsid w:val="00D700F9"/>
    <w:rsid w:val="00D71222"/>
    <w:rsid w:val="00D7192F"/>
    <w:rsid w:val="00D719A9"/>
    <w:rsid w:val="00D733D3"/>
    <w:rsid w:val="00D73A6D"/>
    <w:rsid w:val="00D73D82"/>
    <w:rsid w:val="00D74420"/>
    <w:rsid w:val="00D74594"/>
    <w:rsid w:val="00D7578E"/>
    <w:rsid w:val="00D75ECA"/>
    <w:rsid w:val="00D75F5E"/>
    <w:rsid w:val="00D8144B"/>
    <w:rsid w:val="00D814F3"/>
    <w:rsid w:val="00D814F4"/>
    <w:rsid w:val="00D826BF"/>
    <w:rsid w:val="00D8336C"/>
    <w:rsid w:val="00D83A63"/>
    <w:rsid w:val="00D8571B"/>
    <w:rsid w:val="00D86437"/>
    <w:rsid w:val="00D866CE"/>
    <w:rsid w:val="00D8787D"/>
    <w:rsid w:val="00D903C9"/>
    <w:rsid w:val="00D907A6"/>
    <w:rsid w:val="00D909B7"/>
    <w:rsid w:val="00D90E65"/>
    <w:rsid w:val="00D91577"/>
    <w:rsid w:val="00D918A1"/>
    <w:rsid w:val="00D91FD5"/>
    <w:rsid w:val="00D9284C"/>
    <w:rsid w:val="00D92E86"/>
    <w:rsid w:val="00D9322B"/>
    <w:rsid w:val="00D93A13"/>
    <w:rsid w:val="00D9482A"/>
    <w:rsid w:val="00D95459"/>
    <w:rsid w:val="00D95575"/>
    <w:rsid w:val="00D976FC"/>
    <w:rsid w:val="00D97DBB"/>
    <w:rsid w:val="00DA0C73"/>
    <w:rsid w:val="00DA0F2F"/>
    <w:rsid w:val="00DA40F9"/>
    <w:rsid w:val="00DA4191"/>
    <w:rsid w:val="00DA4961"/>
    <w:rsid w:val="00DA4987"/>
    <w:rsid w:val="00DA5323"/>
    <w:rsid w:val="00DA54EB"/>
    <w:rsid w:val="00DA71DF"/>
    <w:rsid w:val="00DB058A"/>
    <w:rsid w:val="00DB0BE4"/>
    <w:rsid w:val="00DB103E"/>
    <w:rsid w:val="00DB1A92"/>
    <w:rsid w:val="00DB249C"/>
    <w:rsid w:val="00DB3CF9"/>
    <w:rsid w:val="00DB4CDE"/>
    <w:rsid w:val="00DB5691"/>
    <w:rsid w:val="00DB59BE"/>
    <w:rsid w:val="00DB5BDB"/>
    <w:rsid w:val="00DB67AA"/>
    <w:rsid w:val="00DB6B7B"/>
    <w:rsid w:val="00DB6E1D"/>
    <w:rsid w:val="00DB6E8B"/>
    <w:rsid w:val="00DB7B38"/>
    <w:rsid w:val="00DC0519"/>
    <w:rsid w:val="00DC0E33"/>
    <w:rsid w:val="00DC106A"/>
    <w:rsid w:val="00DC1A23"/>
    <w:rsid w:val="00DC2043"/>
    <w:rsid w:val="00DC390B"/>
    <w:rsid w:val="00DC4832"/>
    <w:rsid w:val="00DC4C76"/>
    <w:rsid w:val="00DC4EED"/>
    <w:rsid w:val="00DC61A2"/>
    <w:rsid w:val="00DC660C"/>
    <w:rsid w:val="00DC6A08"/>
    <w:rsid w:val="00DD092E"/>
    <w:rsid w:val="00DD21A7"/>
    <w:rsid w:val="00DD2229"/>
    <w:rsid w:val="00DD22D1"/>
    <w:rsid w:val="00DD2717"/>
    <w:rsid w:val="00DD3147"/>
    <w:rsid w:val="00DD3679"/>
    <w:rsid w:val="00DD4803"/>
    <w:rsid w:val="00DD4850"/>
    <w:rsid w:val="00DE0267"/>
    <w:rsid w:val="00DE0EB0"/>
    <w:rsid w:val="00DE15A3"/>
    <w:rsid w:val="00DE3104"/>
    <w:rsid w:val="00DE365E"/>
    <w:rsid w:val="00DE38DC"/>
    <w:rsid w:val="00DE39E0"/>
    <w:rsid w:val="00DE416C"/>
    <w:rsid w:val="00DE45B0"/>
    <w:rsid w:val="00DE64D7"/>
    <w:rsid w:val="00DE66DB"/>
    <w:rsid w:val="00DE7AB9"/>
    <w:rsid w:val="00DF00BB"/>
    <w:rsid w:val="00DF0BB0"/>
    <w:rsid w:val="00DF161A"/>
    <w:rsid w:val="00DF3F47"/>
    <w:rsid w:val="00DF77EA"/>
    <w:rsid w:val="00DF7B6B"/>
    <w:rsid w:val="00DF7B8D"/>
    <w:rsid w:val="00E00141"/>
    <w:rsid w:val="00E0135F"/>
    <w:rsid w:val="00E01462"/>
    <w:rsid w:val="00E01479"/>
    <w:rsid w:val="00E018D5"/>
    <w:rsid w:val="00E018DF"/>
    <w:rsid w:val="00E034E9"/>
    <w:rsid w:val="00E036DE"/>
    <w:rsid w:val="00E03875"/>
    <w:rsid w:val="00E03D57"/>
    <w:rsid w:val="00E05D2E"/>
    <w:rsid w:val="00E0676E"/>
    <w:rsid w:val="00E06F32"/>
    <w:rsid w:val="00E078FB"/>
    <w:rsid w:val="00E10C12"/>
    <w:rsid w:val="00E10D1E"/>
    <w:rsid w:val="00E10DA4"/>
    <w:rsid w:val="00E12087"/>
    <w:rsid w:val="00E127F4"/>
    <w:rsid w:val="00E136A9"/>
    <w:rsid w:val="00E13A31"/>
    <w:rsid w:val="00E13BE2"/>
    <w:rsid w:val="00E14A33"/>
    <w:rsid w:val="00E15297"/>
    <w:rsid w:val="00E1575C"/>
    <w:rsid w:val="00E15AE7"/>
    <w:rsid w:val="00E16289"/>
    <w:rsid w:val="00E16D58"/>
    <w:rsid w:val="00E1744B"/>
    <w:rsid w:val="00E17643"/>
    <w:rsid w:val="00E17D60"/>
    <w:rsid w:val="00E216AF"/>
    <w:rsid w:val="00E226FA"/>
    <w:rsid w:val="00E228FD"/>
    <w:rsid w:val="00E2293D"/>
    <w:rsid w:val="00E22A42"/>
    <w:rsid w:val="00E244D2"/>
    <w:rsid w:val="00E24C81"/>
    <w:rsid w:val="00E25385"/>
    <w:rsid w:val="00E25517"/>
    <w:rsid w:val="00E258F1"/>
    <w:rsid w:val="00E26A19"/>
    <w:rsid w:val="00E30B4A"/>
    <w:rsid w:val="00E315EC"/>
    <w:rsid w:val="00E31BD4"/>
    <w:rsid w:val="00E31F65"/>
    <w:rsid w:val="00E325D0"/>
    <w:rsid w:val="00E32873"/>
    <w:rsid w:val="00E334FF"/>
    <w:rsid w:val="00E348B8"/>
    <w:rsid w:val="00E34F5F"/>
    <w:rsid w:val="00E362E1"/>
    <w:rsid w:val="00E36834"/>
    <w:rsid w:val="00E40903"/>
    <w:rsid w:val="00E43188"/>
    <w:rsid w:val="00E43C3D"/>
    <w:rsid w:val="00E4434E"/>
    <w:rsid w:val="00E44DA0"/>
    <w:rsid w:val="00E453A8"/>
    <w:rsid w:val="00E4656E"/>
    <w:rsid w:val="00E47828"/>
    <w:rsid w:val="00E47E29"/>
    <w:rsid w:val="00E50378"/>
    <w:rsid w:val="00E50444"/>
    <w:rsid w:val="00E5178D"/>
    <w:rsid w:val="00E5194D"/>
    <w:rsid w:val="00E538D1"/>
    <w:rsid w:val="00E5392B"/>
    <w:rsid w:val="00E54071"/>
    <w:rsid w:val="00E54568"/>
    <w:rsid w:val="00E60DB9"/>
    <w:rsid w:val="00E60EE7"/>
    <w:rsid w:val="00E614CA"/>
    <w:rsid w:val="00E624B5"/>
    <w:rsid w:val="00E639A9"/>
    <w:rsid w:val="00E64B9E"/>
    <w:rsid w:val="00E65E0A"/>
    <w:rsid w:val="00E66A10"/>
    <w:rsid w:val="00E70B4B"/>
    <w:rsid w:val="00E73F9D"/>
    <w:rsid w:val="00E748C2"/>
    <w:rsid w:val="00E7559D"/>
    <w:rsid w:val="00E75B13"/>
    <w:rsid w:val="00E760AE"/>
    <w:rsid w:val="00E77270"/>
    <w:rsid w:val="00E77A4D"/>
    <w:rsid w:val="00E80132"/>
    <w:rsid w:val="00E8071C"/>
    <w:rsid w:val="00E80B4C"/>
    <w:rsid w:val="00E812C0"/>
    <w:rsid w:val="00E81E75"/>
    <w:rsid w:val="00E847CB"/>
    <w:rsid w:val="00E84AC9"/>
    <w:rsid w:val="00E8533C"/>
    <w:rsid w:val="00E85C9A"/>
    <w:rsid w:val="00E863E6"/>
    <w:rsid w:val="00E86D06"/>
    <w:rsid w:val="00E86FDE"/>
    <w:rsid w:val="00E872ED"/>
    <w:rsid w:val="00E87FE1"/>
    <w:rsid w:val="00E904DD"/>
    <w:rsid w:val="00E90703"/>
    <w:rsid w:val="00E9085C"/>
    <w:rsid w:val="00E909B6"/>
    <w:rsid w:val="00E90D46"/>
    <w:rsid w:val="00E91263"/>
    <w:rsid w:val="00E91858"/>
    <w:rsid w:val="00E91C75"/>
    <w:rsid w:val="00E91DF0"/>
    <w:rsid w:val="00E91FD1"/>
    <w:rsid w:val="00E9268D"/>
    <w:rsid w:val="00E92887"/>
    <w:rsid w:val="00E92E0D"/>
    <w:rsid w:val="00E92F3D"/>
    <w:rsid w:val="00E931CC"/>
    <w:rsid w:val="00E938E6"/>
    <w:rsid w:val="00E93EF0"/>
    <w:rsid w:val="00E94646"/>
    <w:rsid w:val="00E94FF8"/>
    <w:rsid w:val="00E95EC9"/>
    <w:rsid w:val="00E95F40"/>
    <w:rsid w:val="00E967CF"/>
    <w:rsid w:val="00E96A03"/>
    <w:rsid w:val="00E970A8"/>
    <w:rsid w:val="00E97E15"/>
    <w:rsid w:val="00E97E4B"/>
    <w:rsid w:val="00EA0551"/>
    <w:rsid w:val="00EA05C8"/>
    <w:rsid w:val="00EA16ED"/>
    <w:rsid w:val="00EA1A70"/>
    <w:rsid w:val="00EA2AF8"/>
    <w:rsid w:val="00EA33A9"/>
    <w:rsid w:val="00EA3B25"/>
    <w:rsid w:val="00EA5E81"/>
    <w:rsid w:val="00EA7519"/>
    <w:rsid w:val="00EA76CC"/>
    <w:rsid w:val="00EB032B"/>
    <w:rsid w:val="00EB0C4F"/>
    <w:rsid w:val="00EB14E6"/>
    <w:rsid w:val="00EB2322"/>
    <w:rsid w:val="00EB2E97"/>
    <w:rsid w:val="00EB31DD"/>
    <w:rsid w:val="00EB4C20"/>
    <w:rsid w:val="00EB4FBB"/>
    <w:rsid w:val="00EB5BD2"/>
    <w:rsid w:val="00EB638F"/>
    <w:rsid w:val="00EB7725"/>
    <w:rsid w:val="00EB7A8E"/>
    <w:rsid w:val="00EB7BCC"/>
    <w:rsid w:val="00EC0FE9"/>
    <w:rsid w:val="00EC1E95"/>
    <w:rsid w:val="00EC4009"/>
    <w:rsid w:val="00EC4B0A"/>
    <w:rsid w:val="00EC5818"/>
    <w:rsid w:val="00EC58E0"/>
    <w:rsid w:val="00EC64D7"/>
    <w:rsid w:val="00EC65C3"/>
    <w:rsid w:val="00EC7619"/>
    <w:rsid w:val="00EC793F"/>
    <w:rsid w:val="00ED0B26"/>
    <w:rsid w:val="00ED0E0C"/>
    <w:rsid w:val="00ED106F"/>
    <w:rsid w:val="00ED1D26"/>
    <w:rsid w:val="00ED20F4"/>
    <w:rsid w:val="00ED29C8"/>
    <w:rsid w:val="00ED2B82"/>
    <w:rsid w:val="00ED32F7"/>
    <w:rsid w:val="00ED4345"/>
    <w:rsid w:val="00ED532C"/>
    <w:rsid w:val="00ED65DB"/>
    <w:rsid w:val="00ED681E"/>
    <w:rsid w:val="00ED7EDB"/>
    <w:rsid w:val="00EE005B"/>
    <w:rsid w:val="00EE0295"/>
    <w:rsid w:val="00EE052E"/>
    <w:rsid w:val="00EE0B2E"/>
    <w:rsid w:val="00EE1A54"/>
    <w:rsid w:val="00EE2FBF"/>
    <w:rsid w:val="00EE308C"/>
    <w:rsid w:val="00EE36CD"/>
    <w:rsid w:val="00EE3AB1"/>
    <w:rsid w:val="00EE3F36"/>
    <w:rsid w:val="00EE46FE"/>
    <w:rsid w:val="00EE67AC"/>
    <w:rsid w:val="00EE6C36"/>
    <w:rsid w:val="00EE7128"/>
    <w:rsid w:val="00EF00ED"/>
    <w:rsid w:val="00EF15D1"/>
    <w:rsid w:val="00EF254D"/>
    <w:rsid w:val="00EF2C98"/>
    <w:rsid w:val="00EF34DC"/>
    <w:rsid w:val="00EF3CB1"/>
    <w:rsid w:val="00EF407B"/>
    <w:rsid w:val="00EF43C5"/>
    <w:rsid w:val="00EF57D7"/>
    <w:rsid w:val="00EF6A87"/>
    <w:rsid w:val="00EF6AA7"/>
    <w:rsid w:val="00EF7150"/>
    <w:rsid w:val="00EF72BE"/>
    <w:rsid w:val="00EF7B91"/>
    <w:rsid w:val="00F00023"/>
    <w:rsid w:val="00F0214D"/>
    <w:rsid w:val="00F02369"/>
    <w:rsid w:val="00F02DF1"/>
    <w:rsid w:val="00F04635"/>
    <w:rsid w:val="00F05F30"/>
    <w:rsid w:val="00F114F6"/>
    <w:rsid w:val="00F1163D"/>
    <w:rsid w:val="00F12073"/>
    <w:rsid w:val="00F12D4F"/>
    <w:rsid w:val="00F12E8B"/>
    <w:rsid w:val="00F12F4D"/>
    <w:rsid w:val="00F14049"/>
    <w:rsid w:val="00F14320"/>
    <w:rsid w:val="00F15615"/>
    <w:rsid w:val="00F15839"/>
    <w:rsid w:val="00F15C1F"/>
    <w:rsid w:val="00F15D52"/>
    <w:rsid w:val="00F16873"/>
    <w:rsid w:val="00F20CD9"/>
    <w:rsid w:val="00F21051"/>
    <w:rsid w:val="00F2214A"/>
    <w:rsid w:val="00F2254E"/>
    <w:rsid w:val="00F22592"/>
    <w:rsid w:val="00F236E0"/>
    <w:rsid w:val="00F2381C"/>
    <w:rsid w:val="00F2456B"/>
    <w:rsid w:val="00F247AD"/>
    <w:rsid w:val="00F255EC"/>
    <w:rsid w:val="00F25851"/>
    <w:rsid w:val="00F2742C"/>
    <w:rsid w:val="00F274AA"/>
    <w:rsid w:val="00F27A0D"/>
    <w:rsid w:val="00F30315"/>
    <w:rsid w:val="00F3052A"/>
    <w:rsid w:val="00F30CAA"/>
    <w:rsid w:val="00F3160F"/>
    <w:rsid w:val="00F317B1"/>
    <w:rsid w:val="00F31BF7"/>
    <w:rsid w:val="00F322A0"/>
    <w:rsid w:val="00F32588"/>
    <w:rsid w:val="00F334F9"/>
    <w:rsid w:val="00F357B7"/>
    <w:rsid w:val="00F36F89"/>
    <w:rsid w:val="00F37D7E"/>
    <w:rsid w:val="00F40946"/>
    <w:rsid w:val="00F40EA1"/>
    <w:rsid w:val="00F43F97"/>
    <w:rsid w:val="00F44939"/>
    <w:rsid w:val="00F44B6A"/>
    <w:rsid w:val="00F44B85"/>
    <w:rsid w:val="00F454EB"/>
    <w:rsid w:val="00F479E0"/>
    <w:rsid w:val="00F47D98"/>
    <w:rsid w:val="00F50E61"/>
    <w:rsid w:val="00F51029"/>
    <w:rsid w:val="00F512AB"/>
    <w:rsid w:val="00F524E1"/>
    <w:rsid w:val="00F52B03"/>
    <w:rsid w:val="00F53A58"/>
    <w:rsid w:val="00F53B8B"/>
    <w:rsid w:val="00F543C3"/>
    <w:rsid w:val="00F55473"/>
    <w:rsid w:val="00F55EB8"/>
    <w:rsid w:val="00F5678C"/>
    <w:rsid w:val="00F57599"/>
    <w:rsid w:val="00F612D3"/>
    <w:rsid w:val="00F6154B"/>
    <w:rsid w:val="00F61DD6"/>
    <w:rsid w:val="00F62F53"/>
    <w:rsid w:val="00F630D6"/>
    <w:rsid w:val="00F63146"/>
    <w:rsid w:val="00F63871"/>
    <w:rsid w:val="00F644C3"/>
    <w:rsid w:val="00F64B6C"/>
    <w:rsid w:val="00F6509D"/>
    <w:rsid w:val="00F65432"/>
    <w:rsid w:val="00F672CE"/>
    <w:rsid w:val="00F67E99"/>
    <w:rsid w:val="00F71147"/>
    <w:rsid w:val="00F715C8"/>
    <w:rsid w:val="00F725F3"/>
    <w:rsid w:val="00F7318C"/>
    <w:rsid w:val="00F74354"/>
    <w:rsid w:val="00F74739"/>
    <w:rsid w:val="00F74E41"/>
    <w:rsid w:val="00F75EC2"/>
    <w:rsid w:val="00F76197"/>
    <w:rsid w:val="00F76788"/>
    <w:rsid w:val="00F77B74"/>
    <w:rsid w:val="00F816EE"/>
    <w:rsid w:val="00F81AD5"/>
    <w:rsid w:val="00F8255B"/>
    <w:rsid w:val="00F82DAC"/>
    <w:rsid w:val="00F8317C"/>
    <w:rsid w:val="00F8334D"/>
    <w:rsid w:val="00F84324"/>
    <w:rsid w:val="00F845E0"/>
    <w:rsid w:val="00F84682"/>
    <w:rsid w:val="00F84B99"/>
    <w:rsid w:val="00F84F7D"/>
    <w:rsid w:val="00F85520"/>
    <w:rsid w:val="00F85521"/>
    <w:rsid w:val="00F87120"/>
    <w:rsid w:val="00F903C4"/>
    <w:rsid w:val="00F913E8"/>
    <w:rsid w:val="00F92152"/>
    <w:rsid w:val="00F92EA6"/>
    <w:rsid w:val="00F939F2"/>
    <w:rsid w:val="00F967A8"/>
    <w:rsid w:val="00F97097"/>
    <w:rsid w:val="00FA031B"/>
    <w:rsid w:val="00FA0F74"/>
    <w:rsid w:val="00FA11F0"/>
    <w:rsid w:val="00FA1A5D"/>
    <w:rsid w:val="00FA2B9D"/>
    <w:rsid w:val="00FA443F"/>
    <w:rsid w:val="00FA4FBB"/>
    <w:rsid w:val="00FA657B"/>
    <w:rsid w:val="00FA65E0"/>
    <w:rsid w:val="00FA6608"/>
    <w:rsid w:val="00FA6B7E"/>
    <w:rsid w:val="00FA6D12"/>
    <w:rsid w:val="00FA6FFB"/>
    <w:rsid w:val="00FA72CC"/>
    <w:rsid w:val="00FA7379"/>
    <w:rsid w:val="00FB0F79"/>
    <w:rsid w:val="00FB1717"/>
    <w:rsid w:val="00FB20FC"/>
    <w:rsid w:val="00FB349D"/>
    <w:rsid w:val="00FB514D"/>
    <w:rsid w:val="00FB52BA"/>
    <w:rsid w:val="00FB5593"/>
    <w:rsid w:val="00FB57A6"/>
    <w:rsid w:val="00FB6044"/>
    <w:rsid w:val="00FB6463"/>
    <w:rsid w:val="00FB6A26"/>
    <w:rsid w:val="00FC090D"/>
    <w:rsid w:val="00FC180C"/>
    <w:rsid w:val="00FC19AB"/>
    <w:rsid w:val="00FC22C9"/>
    <w:rsid w:val="00FC70E3"/>
    <w:rsid w:val="00FC732D"/>
    <w:rsid w:val="00FC7DB2"/>
    <w:rsid w:val="00FC7DCE"/>
    <w:rsid w:val="00FD08BB"/>
    <w:rsid w:val="00FD0A42"/>
    <w:rsid w:val="00FD1524"/>
    <w:rsid w:val="00FD32B7"/>
    <w:rsid w:val="00FD3937"/>
    <w:rsid w:val="00FD4B34"/>
    <w:rsid w:val="00FD5A78"/>
    <w:rsid w:val="00FD5B3A"/>
    <w:rsid w:val="00FD5BB3"/>
    <w:rsid w:val="00FD6488"/>
    <w:rsid w:val="00FD69C1"/>
    <w:rsid w:val="00FD6E43"/>
    <w:rsid w:val="00FD74D9"/>
    <w:rsid w:val="00FD77C6"/>
    <w:rsid w:val="00FD7D04"/>
    <w:rsid w:val="00FE0E97"/>
    <w:rsid w:val="00FE0EBC"/>
    <w:rsid w:val="00FE13AD"/>
    <w:rsid w:val="00FE1670"/>
    <w:rsid w:val="00FE1E60"/>
    <w:rsid w:val="00FE2C5B"/>
    <w:rsid w:val="00FE36E0"/>
    <w:rsid w:val="00FE4934"/>
    <w:rsid w:val="00FE608D"/>
    <w:rsid w:val="00FE6785"/>
    <w:rsid w:val="00FE6EDE"/>
    <w:rsid w:val="00FE710B"/>
    <w:rsid w:val="00FE7399"/>
    <w:rsid w:val="00FE7FBD"/>
    <w:rsid w:val="00FF0CDA"/>
    <w:rsid w:val="00FF1306"/>
    <w:rsid w:val="00FF13BD"/>
    <w:rsid w:val="00FF2BAB"/>
    <w:rsid w:val="00FF2E5A"/>
    <w:rsid w:val="00FF3145"/>
    <w:rsid w:val="00FF481E"/>
    <w:rsid w:val="00FF5477"/>
    <w:rsid w:val="00FF6163"/>
    <w:rsid w:val="00FF7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755566"/>
  <w15:chartTrackingRefBased/>
  <w15:docId w15:val="{AE7DD9C3-1C30-46E1-B445-E33BA4D3B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404040" w:themeColor="text1" w:themeTint="BF"/>
        <w:sz w:val="18"/>
        <w:lang w:val="en-US" w:eastAsia="ko-KR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7318C"/>
    <w:rPr>
      <w:rFonts w:eastAsia="맑은 고딕"/>
      <w:sz w:val="24"/>
    </w:rPr>
  </w:style>
  <w:style w:type="paragraph" w:styleId="10">
    <w:name w:val="heading 1"/>
    <w:basedOn w:val="a0"/>
    <w:next w:val="a0"/>
    <w:link w:val="1Char"/>
    <w:uiPriority w:val="9"/>
    <w:qFormat/>
    <w:pPr>
      <w:keepNext/>
      <w:keepLines/>
      <w:spacing w:before="600" w:after="240" w:line="240" w:lineRule="auto"/>
      <w:outlineLvl w:val="0"/>
    </w:pPr>
    <w:rPr>
      <w:b/>
      <w:bCs/>
      <w:caps/>
      <w:color w:val="1F4E79" w:themeColor="accent1" w:themeShade="80"/>
      <w:sz w:val="28"/>
    </w:rPr>
  </w:style>
  <w:style w:type="paragraph" w:styleId="2">
    <w:name w:val="heading 2"/>
    <w:basedOn w:val="a0"/>
    <w:next w:val="a0"/>
    <w:link w:val="2Char"/>
    <w:uiPriority w:val="9"/>
    <w:unhideWhenUsed/>
    <w:qFormat/>
    <w:rsid w:val="004F435C"/>
    <w:pPr>
      <w:keepNext/>
      <w:keepLines/>
      <w:spacing w:before="360" w:after="120" w:line="240" w:lineRule="auto"/>
      <w:outlineLvl w:val="1"/>
    </w:pPr>
    <w:rPr>
      <w:b/>
      <w:bCs/>
      <w:color w:val="5B9BD5" w:themeColor="accent1"/>
      <w:sz w:val="28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8A4E62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rsid w:val="009D12E1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C41B2A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Title"/>
    <w:basedOn w:val="a0"/>
    <w:next w:val="a0"/>
    <w:link w:val="Char"/>
    <w:uiPriority w:val="10"/>
    <w:qFormat/>
    <w:pPr>
      <w:pBdr>
        <w:left w:val="double" w:sz="18" w:space="4" w:color="1F4E79" w:themeColor="accent1" w:themeShade="80"/>
      </w:pBdr>
      <w:spacing w:after="0" w:line="420" w:lineRule="exact"/>
    </w:pPr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character" w:customStyle="1" w:styleId="Char">
    <w:name w:val="제목 Char"/>
    <w:basedOn w:val="a1"/>
    <w:link w:val="a4"/>
    <w:uiPriority w:val="10"/>
    <w:rPr>
      <w:rFonts w:asciiTheme="majorHAnsi" w:eastAsiaTheme="majorEastAsia" w:hAnsiTheme="majorHAnsi" w:cstheme="majorBidi"/>
      <w:caps/>
      <w:color w:val="1F4E79" w:themeColor="accent1" w:themeShade="80"/>
      <w:kern w:val="28"/>
      <w:sz w:val="38"/>
    </w:rPr>
  </w:style>
  <w:style w:type="table" w:customStyle="1" w:styleId="a5">
    <w:name w:val="표 눈금"/>
    <w:basedOn w:val="a2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0"/>
    <w:next w:val="a0"/>
    <w:link w:val="Char0"/>
    <w:uiPriority w:val="11"/>
    <w:qFormat/>
    <w:pPr>
      <w:numPr>
        <w:ilvl w:val="1"/>
      </w:numPr>
      <w:pBdr>
        <w:left w:val="double" w:sz="18" w:space="4" w:color="1F4E79" w:themeColor="accent1" w:themeShade="80"/>
      </w:pBdr>
      <w:spacing w:before="80" w:after="0" w:line="280" w:lineRule="exact"/>
    </w:pPr>
    <w:rPr>
      <w:b/>
      <w:bCs/>
      <w:color w:val="5B9BD5" w:themeColor="accent1"/>
    </w:rPr>
  </w:style>
  <w:style w:type="character" w:customStyle="1" w:styleId="Char0">
    <w:name w:val="부제 Char"/>
    <w:basedOn w:val="a1"/>
    <w:link w:val="a6"/>
    <w:uiPriority w:val="11"/>
    <w:rPr>
      <w:b/>
      <w:bCs/>
      <w:color w:val="5B9BD5" w:themeColor="accent1"/>
      <w:sz w:val="24"/>
    </w:rPr>
  </w:style>
  <w:style w:type="character" w:customStyle="1" w:styleId="1Char">
    <w:name w:val="제목 1 Char"/>
    <w:basedOn w:val="a1"/>
    <w:link w:val="10"/>
    <w:uiPriority w:val="9"/>
    <w:rPr>
      <w:b/>
      <w:bCs/>
      <w:caps/>
      <w:color w:val="1F4E79" w:themeColor="accent1" w:themeShade="80"/>
      <w:sz w:val="28"/>
    </w:rPr>
  </w:style>
  <w:style w:type="table" w:customStyle="1" w:styleId="a7">
    <w:name w:val="팁 표"/>
    <w:basedOn w:val="a2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DEEAF6" w:themeFill="accent1" w:themeFillTint="33"/>
    </w:tcPr>
    <w:tblStylePr w:type="firstCol">
      <w:pPr>
        <w:wordWrap/>
        <w:jc w:val="center"/>
      </w:pPr>
    </w:tblStylePr>
  </w:style>
  <w:style w:type="paragraph" w:customStyle="1" w:styleId="a8">
    <w:name w:val="팁 텍스트"/>
    <w:basedOn w:val="a0"/>
    <w:uiPriority w:val="99"/>
    <w:pPr>
      <w:spacing w:after="160" w:line="264" w:lineRule="auto"/>
      <w:ind w:right="576"/>
    </w:pPr>
    <w:rPr>
      <w:i/>
      <w:iCs/>
      <w:color w:val="7F7F7F" w:themeColor="text1" w:themeTint="80"/>
      <w:sz w:val="16"/>
    </w:rPr>
  </w:style>
  <w:style w:type="character" w:customStyle="1" w:styleId="a9">
    <w:name w:val="개체 틀 텍스트"/>
    <w:basedOn w:val="a1"/>
    <w:uiPriority w:val="99"/>
    <w:semiHidden/>
    <w:rPr>
      <w:color w:val="808080"/>
    </w:rPr>
  </w:style>
  <w:style w:type="paragraph" w:styleId="aa">
    <w:name w:val="No Spacing"/>
    <w:uiPriority w:val="1"/>
    <w:qFormat/>
    <w:pPr>
      <w:spacing w:after="0" w:line="240" w:lineRule="auto"/>
    </w:pPr>
  </w:style>
  <w:style w:type="character" w:customStyle="1" w:styleId="2Char">
    <w:name w:val="제목 2 Char"/>
    <w:basedOn w:val="a1"/>
    <w:link w:val="2"/>
    <w:uiPriority w:val="9"/>
    <w:rsid w:val="004F435C"/>
    <w:rPr>
      <w:rFonts w:eastAsia="맑은 고딕"/>
      <w:b/>
      <w:bCs/>
      <w:color w:val="5B9BD5" w:themeColor="accent1"/>
      <w:sz w:val="28"/>
    </w:rPr>
  </w:style>
  <w:style w:type="paragraph" w:customStyle="1" w:styleId="a">
    <w:name w:val="글머리 기호 목록"/>
    <w:basedOn w:val="a0"/>
    <w:uiPriority w:val="1"/>
    <w:unhideWhenUsed/>
    <w:qFormat/>
    <w:rsid w:val="004F435C"/>
    <w:pPr>
      <w:numPr>
        <w:numId w:val="1"/>
      </w:numPr>
      <w:spacing w:after="60"/>
    </w:pPr>
  </w:style>
  <w:style w:type="paragraph" w:styleId="ab">
    <w:name w:val="header"/>
    <w:basedOn w:val="a0"/>
    <w:link w:val="Char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머리글 Char"/>
    <w:basedOn w:val="a1"/>
    <w:link w:val="ab"/>
    <w:uiPriority w:val="99"/>
  </w:style>
  <w:style w:type="paragraph" w:styleId="ac">
    <w:name w:val="footer"/>
    <w:basedOn w:val="a0"/>
    <w:link w:val="Char2"/>
    <w:uiPriority w:val="99"/>
    <w:unhideWhenUsed/>
    <w:pPr>
      <w:spacing w:before="200" w:after="0" w:line="240" w:lineRule="auto"/>
      <w:contextualSpacing/>
      <w:jc w:val="right"/>
    </w:pPr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character" w:customStyle="1" w:styleId="Char2">
    <w:name w:val="바닥글 Char"/>
    <w:basedOn w:val="a1"/>
    <w:link w:val="ac"/>
    <w:uiPriority w:val="99"/>
    <w:rPr>
      <w:rFonts w:asciiTheme="majorHAnsi" w:eastAsiaTheme="majorEastAsia" w:hAnsiTheme="majorHAnsi" w:cstheme="majorBidi"/>
      <w:noProof/>
      <w:color w:val="1F4E79" w:themeColor="accent1" w:themeShade="80"/>
      <w:sz w:val="20"/>
    </w:rPr>
  </w:style>
  <w:style w:type="table" w:customStyle="1" w:styleId="41">
    <w:name w:val="눈금 표 4 강조 1"/>
    <w:basedOn w:val="a2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ad">
    <w:name w:val="눈금 표 밝게"/>
    <w:basedOn w:val="a2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e">
    <w:name w:val="프로젝트 범위 표"/>
    <w:basedOn w:val="a2"/>
    <w:uiPriority w:val="99"/>
    <w:pPr>
      <w:spacing w:before="120" w:after="120" w:line="240" w:lineRule="auto"/>
    </w:pPr>
    <w:tblPr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EEAF6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5B9BD5" w:themeFill="accent1"/>
      </w:tcPr>
    </w:tblStylePr>
  </w:style>
  <w:style w:type="paragraph" w:customStyle="1" w:styleId="af">
    <w:name w:val="바닥글 텍스트"/>
    <w:basedOn w:val="a0"/>
    <w:link w:val="af0"/>
    <w:uiPriority w:val="12"/>
    <w:unhideWhenUsed/>
    <w:pPr>
      <w:spacing w:before="140" w:after="0" w:line="240" w:lineRule="auto"/>
    </w:pPr>
    <w:rPr>
      <w:i/>
      <w:iCs/>
      <w:sz w:val="14"/>
    </w:rPr>
  </w:style>
  <w:style w:type="character" w:customStyle="1" w:styleId="af0">
    <w:name w:val="바닥글 텍스트 문자"/>
    <w:basedOn w:val="a1"/>
    <w:link w:val="af"/>
    <w:uiPriority w:val="12"/>
    <w:rPr>
      <w:i/>
      <w:iCs/>
      <w:sz w:val="14"/>
    </w:rPr>
  </w:style>
  <w:style w:type="character" w:styleId="af1">
    <w:name w:val="Placeholder Text"/>
    <w:basedOn w:val="a1"/>
    <w:uiPriority w:val="99"/>
    <w:semiHidden/>
    <w:rsid w:val="00DB3CF9"/>
    <w:rPr>
      <w:color w:val="808080"/>
    </w:rPr>
  </w:style>
  <w:style w:type="paragraph" w:styleId="af2">
    <w:name w:val="List Paragraph"/>
    <w:basedOn w:val="a0"/>
    <w:uiPriority w:val="99"/>
    <w:unhideWhenUsed/>
    <w:qFormat/>
    <w:rsid w:val="004F435C"/>
    <w:pPr>
      <w:ind w:leftChars="400" w:left="800"/>
    </w:pPr>
  </w:style>
  <w:style w:type="paragraph" w:styleId="af3">
    <w:name w:val="Date"/>
    <w:basedOn w:val="a0"/>
    <w:next w:val="a0"/>
    <w:link w:val="Char3"/>
    <w:uiPriority w:val="99"/>
    <w:semiHidden/>
    <w:unhideWhenUsed/>
    <w:rsid w:val="005162FB"/>
  </w:style>
  <w:style w:type="character" w:customStyle="1" w:styleId="Char3">
    <w:name w:val="날짜 Char"/>
    <w:basedOn w:val="a1"/>
    <w:link w:val="af3"/>
    <w:uiPriority w:val="99"/>
    <w:semiHidden/>
    <w:rsid w:val="005162FB"/>
    <w:rPr>
      <w:rFonts w:eastAsia="맑은 고딕"/>
      <w:sz w:val="24"/>
    </w:rPr>
  </w:style>
  <w:style w:type="numbering" w:customStyle="1" w:styleId="1">
    <w:name w:val="스타일1"/>
    <w:uiPriority w:val="99"/>
    <w:rsid w:val="00DE66DB"/>
    <w:pPr>
      <w:numPr>
        <w:numId w:val="2"/>
      </w:numPr>
    </w:pPr>
  </w:style>
  <w:style w:type="table" w:styleId="af4">
    <w:name w:val="Table Grid"/>
    <w:basedOn w:val="a2"/>
    <w:uiPriority w:val="39"/>
    <w:rsid w:val="00707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0">
    <w:name w:val="Grid Table 4"/>
    <w:basedOn w:val="a2"/>
    <w:uiPriority w:val="49"/>
    <w:rsid w:val="00707C28"/>
    <w:pPr>
      <w:spacing w:after="0" w:line="240" w:lineRule="atLeast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f5">
    <w:name w:val="annotation reference"/>
    <w:basedOn w:val="a1"/>
    <w:uiPriority w:val="99"/>
    <w:semiHidden/>
    <w:unhideWhenUsed/>
    <w:rsid w:val="00182B06"/>
    <w:rPr>
      <w:sz w:val="18"/>
      <w:szCs w:val="18"/>
    </w:rPr>
  </w:style>
  <w:style w:type="paragraph" w:styleId="af6">
    <w:name w:val="annotation text"/>
    <w:basedOn w:val="a0"/>
    <w:link w:val="Char4"/>
    <w:uiPriority w:val="99"/>
    <w:semiHidden/>
    <w:unhideWhenUsed/>
    <w:rsid w:val="00182B06"/>
  </w:style>
  <w:style w:type="character" w:customStyle="1" w:styleId="Char4">
    <w:name w:val="메모 텍스트 Char"/>
    <w:basedOn w:val="a1"/>
    <w:link w:val="af6"/>
    <w:uiPriority w:val="99"/>
    <w:semiHidden/>
    <w:rsid w:val="00182B06"/>
    <w:rPr>
      <w:rFonts w:eastAsia="맑은 고딕"/>
      <w:sz w:val="24"/>
    </w:rPr>
  </w:style>
  <w:style w:type="paragraph" w:styleId="af7">
    <w:name w:val="annotation subject"/>
    <w:basedOn w:val="af6"/>
    <w:next w:val="af6"/>
    <w:link w:val="Char5"/>
    <w:uiPriority w:val="99"/>
    <w:semiHidden/>
    <w:unhideWhenUsed/>
    <w:rsid w:val="00182B06"/>
    <w:rPr>
      <w:b/>
      <w:bCs/>
    </w:rPr>
  </w:style>
  <w:style w:type="character" w:customStyle="1" w:styleId="Char5">
    <w:name w:val="메모 주제 Char"/>
    <w:basedOn w:val="Char4"/>
    <w:link w:val="af7"/>
    <w:uiPriority w:val="99"/>
    <w:semiHidden/>
    <w:rsid w:val="00182B06"/>
    <w:rPr>
      <w:rFonts w:eastAsia="맑은 고딕"/>
      <w:b/>
      <w:bCs/>
      <w:sz w:val="24"/>
    </w:rPr>
  </w:style>
  <w:style w:type="paragraph" w:styleId="af8">
    <w:name w:val="Balloon Text"/>
    <w:basedOn w:val="a0"/>
    <w:link w:val="Char6"/>
    <w:uiPriority w:val="99"/>
    <w:semiHidden/>
    <w:unhideWhenUsed/>
    <w:rsid w:val="00182B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6">
    <w:name w:val="풍선 도움말 텍스트 Char"/>
    <w:basedOn w:val="a1"/>
    <w:link w:val="af8"/>
    <w:uiPriority w:val="99"/>
    <w:semiHidden/>
    <w:rsid w:val="00182B06"/>
    <w:rPr>
      <w:rFonts w:asciiTheme="majorHAnsi" w:eastAsiaTheme="majorEastAsia" w:hAnsiTheme="majorHAnsi" w:cstheme="majorBidi"/>
      <w:szCs w:val="18"/>
    </w:rPr>
  </w:style>
  <w:style w:type="table" w:styleId="30">
    <w:name w:val="Grid Table 3"/>
    <w:basedOn w:val="a2"/>
    <w:uiPriority w:val="48"/>
    <w:rsid w:val="00533C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6-6">
    <w:name w:val="Grid Table 6 Colorful Accent 6"/>
    <w:basedOn w:val="a2"/>
    <w:uiPriority w:val="51"/>
    <w:rsid w:val="00533C3C"/>
    <w:pPr>
      <w:spacing w:after="0" w:line="240" w:lineRule="auto"/>
    </w:pPr>
    <w:rPr>
      <w:color w:val="D7230D" w:themeColor="accent6" w:themeShade="BF"/>
    </w:rPr>
    <w:tblPr>
      <w:tblStyleRowBandSize w:val="1"/>
      <w:tblStyleColBandSize w:val="1"/>
      <w:tblBorders>
        <w:top w:val="single" w:sz="4" w:space="0" w:color="F7978B" w:themeColor="accent6" w:themeTint="99"/>
        <w:left w:val="single" w:sz="4" w:space="0" w:color="F7978B" w:themeColor="accent6" w:themeTint="99"/>
        <w:bottom w:val="single" w:sz="4" w:space="0" w:color="F7978B" w:themeColor="accent6" w:themeTint="99"/>
        <w:right w:val="single" w:sz="4" w:space="0" w:color="F7978B" w:themeColor="accent6" w:themeTint="99"/>
        <w:insideH w:val="single" w:sz="4" w:space="0" w:color="F7978B" w:themeColor="accent6" w:themeTint="99"/>
        <w:insideV w:val="single" w:sz="4" w:space="0" w:color="F7978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7978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978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D8" w:themeFill="accent6" w:themeFillTint="33"/>
      </w:tcPr>
    </w:tblStylePr>
    <w:tblStylePr w:type="band1Horz">
      <w:tblPr/>
      <w:tcPr>
        <w:shd w:val="clear" w:color="auto" w:fill="FCDCD8" w:themeFill="accent6" w:themeFillTint="33"/>
      </w:tcPr>
    </w:tblStylePr>
  </w:style>
  <w:style w:type="table" w:styleId="11">
    <w:name w:val="Plain Table 1"/>
    <w:basedOn w:val="a2"/>
    <w:uiPriority w:val="41"/>
    <w:rsid w:val="00533C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42">
    <w:name w:val="Plain Table 4"/>
    <w:basedOn w:val="a2"/>
    <w:uiPriority w:val="44"/>
    <w:rsid w:val="00533C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">
    <w:name w:val="Grid Table 6 Colorful"/>
    <w:basedOn w:val="a2"/>
    <w:uiPriority w:val="51"/>
    <w:rsid w:val="00533C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OC">
    <w:name w:val="TOC Heading"/>
    <w:basedOn w:val="10"/>
    <w:next w:val="a0"/>
    <w:uiPriority w:val="39"/>
    <w:unhideWhenUsed/>
    <w:qFormat/>
    <w:rsid w:val="00325395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E74B5" w:themeColor="accent1" w:themeShade="BF"/>
      <w:sz w:val="32"/>
      <w:szCs w:val="32"/>
    </w:rPr>
  </w:style>
  <w:style w:type="paragraph" w:styleId="20">
    <w:name w:val="toc 2"/>
    <w:basedOn w:val="a0"/>
    <w:next w:val="a0"/>
    <w:autoRedefine/>
    <w:uiPriority w:val="39"/>
    <w:unhideWhenUsed/>
    <w:rsid w:val="005B1D16"/>
    <w:pPr>
      <w:tabs>
        <w:tab w:val="left" w:pos="800"/>
        <w:tab w:val="right" w:leader="dot" w:pos="9323"/>
      </w:tabs>
      <w:ind w:leftChars="200" w:left="480"/>
    </w:pPr>
    <w:rPr>
      <w:rFonts w:ascii="KoPubWorld돋움체 Medium" w:eastAsia="KoPubWorld돋움체 Medium" w:hAnsi="KoPubWorld돋움체 Medium" w:cs="KoPubWorld돋움체 Medium"/>
      <w:b/>
      <w:bCs/>
      <w:noProof/>
    </w:rPr>
  </w:style>
  <w:style w:type="character" w:styleId="af9">
    <w:name w:val="Hyperlink"/>
    <w:basedOn w:val="a1"/>
    <w:uiPriority w:val="99"/>
    <w:unhideWhenUsed/>
    <w:rsid w:val="00325395"/>
    <w:rPr>
      <w:color w:val="40ACD1" w:themeColor="hyperlink"/>
      <w:u w:val="single"/>
    </w:rPr>
  </w:style>
  <w:style w:type="table" w:styleId="afa">
    <w:name w:val="Grid Table Light"/>
    <w:basedOn w:val="a2"/>
    <w:uiPriority w:val="40"/>
    <w:rsid w:val="002945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50">
    <w:name w:val="Plain Table 5"/>
    <w:basedOn w:val="a2"/>
    <w:uiPriority w:val="45"/>
    <w:rsid w:val="0029457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2">
    <w:name w:val="Grid Table 1 Light"/>
    <w:basedOn w:val="a2"/>
    <w:uiPriority w:val="46"/>
    <w:rsid w:val="0029457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afb">
    <w:name w:val="바탕글"/>
    <w:basedOn w:val="a0"/>
    <w:rsid w:val="002E6DFA"/>
    <w:pPr>
      <w:widowControl w:val="0"/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sz w:val="20"/>
    </w:rPr>
  </w:style>
  <w:style w:type="paragraph" w:customStyle="1" w:styleId="Default">
    <w:name w:val="Default"/>
    <w:rsid w:val="002E6DFA"/>
    <w:pPr>
      <w:widowControl w:val="0"/>
      <w:autoSpaceDE w:val="0"/>
      <w:autoSpaceDN w:val="0"/>
      <w:adjustRightInd w:val="0"/>
      <w:spacing w:after="0" w:line="240" w:lineRule="auto"/>
    </w:pPr>
    <w:rPr>
      <w:rFonts w:ascii="함초롬돋움a.." w:eastAsia="함초롬돋움a.." w:cs="함초롬돋움a.."/>
      <w:color w:val="000000"/>
      <w:sz w:val="24"/>
      <w:szCs w:val="24"/>
    </w:rPr>
  </w:style>
  <w:style w:type="table" w:styleId="7">
    <w:name w:val="Grid Table 7 Colorful"/>
    <w:basedOn w:val="a2"/>
    <w:uiPriority w:val="52"/>
    <w:rsid w:val="0071351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13">
    <w:name w:val="toc 1"/>
    <w:basedOn w:val="a0"/>
    <w:next w:val="a0"/>
    <w:autoRedefine/>
    <w:uiPriority w:val="39"/>
    <w:unhideWhenUsed/>
    <w:rsid w:val="00B40D9C"/>
    <w:pPr>
      <w:spacing w:after="100" w:line="259" w:lineRule="auto"/>
    </w:pPr>
    <w:rPr>
      <w:rFonts w:eastAsiaTheme="minorEastAsia" w:cs="Times New Roman"/>
      <w:color w:val="auto"/>
      <w:sz w:val="22"/>
      <w:szCs w:val="22"/>
    </w:rPr>
  </w:style>
  <w:style w:type="paragraph" w:styleId="31">
    <w:name w:val="toc 3"/>
    <w:basedOn w:val="a0"/>
    <w:next w:val="a0"/>
    <w:autoRedefine/>
    <w:uiPriority w:val="39"/>
    <w:unhideWhenUsed/>
    <w:rsid w:val="00B40D9C"/>
    <w:pPr>
      <w:spacing w:after="100" w:line="259" w:lineRule="auto"/>
      <w:ind w:left="440"/>
    </w:pPr>
    <w:rPr>
      <w:rFonts w:eastAsiaTheme="minorEastAsia" w:cs="Times New Roman"/>
      <w:color w:val="auto"/>
      <w:sz w:val="22"/>
      <w:szCs w:val="22"/>
    </w:rPr>
  </w:style>
  <w:style w:type="table" w:styleId="51">
    <w:name w:val="Grid Table 5 Dark"/>
    <w:basedOn w:val="a2"/>
    <w:uiPriority w:val="50"/>
    <w:rsid w:val="00AD1C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14">
    <w:name w:val="List Table 1 Light"/>
    <w:basedOn w:val="a2"/>
    <w:uiPriority w:val="46"/>
    <w:rsid w:val="006F2EF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7-3">
    <w:name w:val="List Table 7 Colorful Accent 3"/>
    <w:basedOn w:val="a2"/>
    <w:uiPriority w:val="52"/>
    <w:rsid w:val="006F2EF3"/>
    <w:pPr>
      <w:spacing w:after="0" w:line="240" w:lineRule="auto"/>
    </w:pPr>
    <w:rPr>
      <w:color w:val="CE990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BF2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BF2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BF2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BF2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F2D5" w:themeFill="accent3" w:themeFillTint="33"/>
      </w:tcPr>
    </w:tblStylePr>
    <w:tblStylePr w:type="band1Horz">
      <w:tblPr/>
      <w:tcPr>
        <w:shd w:val="clear" w:color="auto" w:fill="FCF2D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2">
    <w:name w:val="Plain Table 3"/>
    <w:basedOn w:val="a2"/>
    <w:uiPriority w:val="43"/>
    <w:rsid w:val="003D7DC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5">
    <w:name w:val="확인되지 않은 멘션1"/>
    <w:basedOn w:val="a1"/>
    <w:uiPriority w:val="99"/>
    <w:semiHidden/>
    <w:unhideWhenUsed/>
    <w:rsid w:val="004A02A5"/>
    <w:rPr>
      <w:color w:val="605E5C"/>
      <w:shd w:val="clear" w:color="auto" w:fill="E1DFDD"/>
    </w:rPr>
  </w:style>
  <w:style w:type="character" w:customStyle="1" w:styleId="4Char">
    <w:name w:val="제목 4 Char"/>
    <w:basedOn w:val="a1"/>
    <w:link w:val="4"/>
    <w:uiPriority w:val="9"/>
    <w:semiHidden/>
    <w:rsid w:val="009D12E1"/>
    <w:rPr>
      <w:rFonts w:eastAsia="맑은 고딕"/>
      <w:b/>
      <w:bCs/>
      <w:sz w:val="24"/>
    </w:rPr>
  </w:style>
  <w:style w:type="character" w:customStyle="1" w:styleId="il">
    <w:name w:val="il"/>
    <w:basedOn w:val="a1"/>
    <w:rsid w:val="00192C61"/>
  </w:style>
  <w:style w:type="character" w:customStyle="1" w:styleId="5Char">
    <w:name w:val="제목 5 Char"/>
    <w:basedOn w:val="a1"/>
    <w:link w:val="5"/>
    <w:uiPriority w:val="9"/>
    <w:semiHidden/>
    <w:rsid w:val="00C41B2A"/>
    <w:rPr>
      <w:rFonts w:asciiTheme="majorHAnsi" w:eastAsiaTheme="majorEastAsia" w:hAnsiTheme="majorHAnsi" w:cstheme="majorBidi"/>
      <w:sz w:val="24"/>
    </w:rPr>
  </w:style>
  <w:style w:type="character" w:customStyle="1" w:styleId="3Char">
    <w:name w:val="제목 3 Char"/>
    <w:basedOn w:val="a1"/>
    <w:link w:val="3"/>
    <w:uiPriority w:val="9"/>
    <w:semiHidden/>
    <w:rsid w:val="008A4E62"/>
    <w:rPr>
      <w:rFonts w:asciiTheme="majorHAnsi" w:eastAsiaTheme="majorEastAsia" w:hAnsiTheme="majorHAnsi" w:cstheme="majorBidi"/>
      <w:sz w:val="24"/>
    </w:rPr>
  </w:style>
  <w:style w:type="paragraph" w:styleId="afc">
    <w:name w:val="Normal (Web)"/>
    <w:basedOn w:val="a0"/>
    <w:uiPriority w:val="99"/>
    <w:unhideWhenUsed/>
    <w:rsid w:val="00AC1ABD"/>
    <w:pPr>
      <w:spacing w:before="100" w:beforeAutospacing="1" w:after="100" w:afterAutospacing="1" w:line="240" w:lineRule="auto"/>
    </w:pPr>
    <w:rPr>
      <w:rFonts w:ascii="굴림" w:eastAsia="굴림" w:hAnsi="굴림" w:cs="굴림"/>
      <w:color w:val="auto"/>
      <w:szCs w:val="24"/>
    </w:rPr>
  </w:style>
  <w:style w:type="paragraph" w:customStyle="1" w:styleId="xl65">
    <w:name w:val="xl65"/>
    <w:basedOn w:val="a0"/>
    <w:rsid w:val="00F36F89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sz w:val="20"/>
    </w:rPr>
  </w:style>
  <w:style w:type="paragraph" w:customStyle="1" w:styleId="xl66">
    <w:name w:val="xl66"/>
    <w:basedOn w:val="a0"/>
    <w:rsid w:val="00F36F89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sz w:val="20"/>
    </w:rPr>
  </w:style>
  <w:style w:type="paragraph" w:customStyle="1" w:styleId="xl67">
    <w:name w:val="xl67"/>
    <w:basedOn w:val="a0"/>
    <w:rsid w:val="00F36F8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68">
    <w:name w:val="xl68"/>
    <w:basedOn w:val="a0"/>
    <w:rsid w:val="00F36F8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69">
    <w:name w:val="xl69"/>
    <w:basedOn w:val="a0"/>
    <w:rsid w:val="00F36F89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70">
    <w:name w:val="xl70"/>
    <w:basedOn w:val="a0"/>
    <w:rsid w:val="00F36F89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71">
    <w:name w:val="xl71"/>
    <w:basedOn w:val="a0"/>
    <w:rsid w:val="006248A3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72">
    <w:name w:val="xl72"/>
    <w:basedOn w:val="a0"/>
    <w:rsid w:val="006248A3"/>
    <w:pPr>
      <w:widowControl w:val="0"/>
      <w:autoSpaceDE w:val="0"/>
      <w:autoSpaceDN w:val="0"/>
      <w:spacing w:after="0" w:line="240" w:lineRule="auto"/>
      <w:jc w:val="both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73">
    <w:name w:val="xl73"/>
    <w:basedOn w:val="a0"/>
    <w:rsid w:val="006248A3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74">
    <w:name w:val="xl74"/>
    <w:basedOn w:val="a0"/>
    <w:rsid w:val="006248A3"/>
    <w:pPr>
      <w:widowControl w:val="0"/>
      <w:autoSpaceDE w:val="0"/>
      <w:autoSpaceDN w:val="0"/>
      <w:spacing w:after="0" w:line="240" w:lineRule="auto"/>
      <w:jc w:val="both"/>
      <w:textAlignment w:val="center"/>
    </w:pPr>
    <w:rPr>
      <w:rFonts w:ascii="맑은 고딕" w:eastAsia="굴림" w:hAnsi="굴림" w:cs="굴림"/>
      <w:color w:val="FF0000"/>
      <w:sz w:val="20"/>
    </w:rPr>
  </w:style>
  <w:style w:type="paragraph" w:customStyle="1" w:styleId="xl75">
    <w:name w:val="xl75"/>
    <w:basedOn w:val="a0"/>
    <w:rsid w:val="006248A3"/>
    <w:pPr>
      <w:widowControl w:val="0"/>
      <w:shd w:val="clear" w:color="auto" w:fill="F2F2F2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sz w:val="20"/>
    </w:rPr>
  </w:style>
  <w:style w:type="paragraph" w:customStyle="1" w:styleId="xl76">
    <w:name w:val="xl76"/>
    <w:basedOn w:val="a0"/>
    <w:rsid w:val="006248A3"/>
    <w:pPr>
      <w:widowControl w:val="0"/>
      <w:shd w:val="clear" w:color="auto" w:fill="FFFFFF"/>
      <w:autoSpaceDE w:val="0"/>
      <w:autoSpaceDN w:val="0"/>
      <w:spacing w:after="0" w:line="240" w:lineRule="auto"/>
      <w:jc w:val="both"/>
      <w:textAlignment w:val="center"/>
    </w:pPr>
    <w:rPr>
      <w:rFonts w:ascii="맑은 고딕" w:eastAsia="굴림" w:hAnsi="굴림" w:cs="굴림"/>
      <w:color w:val="FF0000"/>
      <w:sz w:val="20"/>
    </w:rPr>
  </w:style>
  <w:style w:type="paragraph" w:customStyle="1" w:styleId="xl77">
    <w:name w:val="xl77"/>
    <w:basedOn w:val="a0"/>
    <w:rsid w:val="006248A3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78">
    <w:name w:val="xl78"/>
    <w:basedOn w:val="a0"/>
    <w:rsid w:val="006248A3"/>
    <w:pPr>
      <w:widowControl w:val="0"/>
      <w:shd w:val="clear" w:color="auto" w:fill="FFFFFF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81">
    <w:name w:val="xl81"/>
    <w:basedOn w:val="a0"/>
    <w:rsid w:val="006248A3"/>
    <w:pPr>
      <w:widowControl w:val="0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82">
    <w:name w:val="xl82"/>
    <w:basedOn w:val="a0"/>
    <w:rsid w:val="006248A3"/>
    <w:pPr>
      <w:widowControl w:val="0"/>
      <w:shd w:val="clear" w:color="auto" w:fill="FFE599"/>
      <w:autoSpaceDE w:val="0"/>
      <w:autoSpaceDN w:val="0"/>
      <w:spacing w:after="0" w:line="240" w:lineRule="auto"/>
      <w:textAlignment w:val="center"/>
    </w:pPr>
    <w:rPr>
      <w:rFonts w:ascii="맑은 고딕" w:eastAsia="굴림" w:hAnsi="굴림" w:cs="굴림"/>
      <w:color w:val="000000"/>
      <w:sz w:val="20"/>
    </w:rPr>
  </w:style>
  <w:style w:type="paragraph" w:customStyle="1" w:styleId="xl85">
    <w:name w:val="xl85"/>
    <w:basedOn w:val="a0"/>
    <w:rsid w:val="006248A3"/>
    <w:pPr>
      <w:widowControl w:val="0"/>
      <w:autoSpaceDE w:val="0"/>
      <w:autoSpaceDN w:val="0"/>
      <w:spacing w:after="0" w:line="240" w:lineRule="auto"/>
      <w:textAlignment w:val="center"/>
    </w:pPr>
    <w:rPr>
      <w:rFonts w:ascii="맑은 고딕" w:eastAsia="굴림" w:hAnsi="굴림" w:cs="굴림"/>
      <w:color w:val="000000"/>
      <w:sz w:val="22"/>
      <w:szCs w:val="22"/>
    </w:rPr>
  </w:style>
  <w:style w:type="paragraph" w:customStyle="1" w:styleId="xl79">
    <w:name w:val="xl79"/>
    <w:basedOn w:val="a0"/>
    <w:rsid w:val="006248A3"/>
    <w:pPr>
      <w:widowControl w:val="0"/>
      <w:autoSpaceDE w:val="0"/>
      <w:autoSpaceDN w:val="0"/>
      <w:spacing w:after="0" w:line="240" w:lineRule="auto"/>
      <w:jc w:val="both"/>
      <w:textAlignment w:val="center"/>
    </w:pPr>
    <w:rPr>
      <w:rFonts w:ascii="함초롬바탕" w:eastAsia="굴림" w:hAnsi="굴림" w:cs="굴림"/>
      <w:color w:val="000000"/>
      <w:sz w:val="20"/>
    </w:rPr>
  </w:style>
  <w:style w:type="paragraph" w:customStyle="1" w:styleId="xl88">
    <w:name w:val="xl88"/>
    <w:basedOn w:val="a0"/>
    <w:rsid w:val="006248A3"/>
    <w:pPr>
      <w:widowControl w:val="0"/>
      <w:shd w:val="clear" w:color="auto" w:fill="D9D9D9"/>
      <w:autoSpaceDE w:val="0"/>
      <w:autoSpaceDN w:val="0"/>
      <w:spacing w:after="0" w:line="240" w:lineRule="auto"/>
      <w:jc w:val="center"/>
      <w:textAlignment w:val="center"/>
    </w:pPr>
    <w:rPr>
      <w:rFonts w:ascii="맑은 고딕" w:eastAsia="굴림" w:hAnsi="굴림" w:cs="굴림"/>
      <w:b/>
      <w:bCs/>
      <w:color w:val="000000"/>
      <w:sz w:val="20"/>
    </w:rPr>
  </w:style>
  <w:style w:type="paragraph" w:customStyle="1" w:styleId="MsoListParagraph0">
    <w:name w:val="MsoListParagraph"/>
    <w:basedOn w:val="a0"/>
    <w:rsid w:val="009B05E7"/>
    <w:pPr>
      <w:widowControl w:val="0"/>
      <w:wordWrap w:val="0"/>
      <w:autoSpaceDE w:val="0"/>
      <w:autoSpaceDN w:val="0"/>
      <w:spacing w:after="160" w:line="256" w:lineRule="auto"/>
      <w:ind w:left="1600"/>
      <w:jc w:val="both"/>
      <w:textAlignment w:val="baseline"/>
    </w:pPr>
    <w:rPr>
      <w:rFonts w:ascii="맑은 고딕" w:eastAsia="굴림" w:hAnsi="굴림" w:cs="굴림"/>
      <w:color w:val="000000"/>
      <w:sz w:val="20"/>
    </w:rPr>
  </w:style>
  <w:style w:type="character" w:customStyle="1" w:styleId="21">
    <w:name w:val="확인되지 않은 멘션2"/>
    <w:basedOn w:val="a1"/>
    <w:uiPriority w:val="99"/>
    <w:semiHidden/>
    <w:unhideWhenUsed/>
    <w:rsid w:val="006D6B06"/>
    <w:rPr>
      <w:color w:val="605E5C"/>
      <w:shd w:val="clear" w:color="auto" w:fill="E1DFDD"/>
    </w:rPr>
  </w:style>
  <w:style w:type="table" w:customStyle="1" w:styleId="410">
    <w:name w:val="눈금 표 41"/>
    <w:basedOn w:val="a2"/>
    <w:uiPriority w:val="49"/>
    <w:rsid w:val="00945D6E"/>
    <w:pPr>
      <w:spacing w:after="0" w:line="240" w:lineRule="atLeast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110">
    <w:name w:val="일반 표 11"/>
    <w:basedOn w:val="a2"/>
    <w:uiPriority w:val="41"/>
    <w:rsid w:val="002152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일반 표 51"/>
    <w:basedOn w:val="a2"/>
    <w:uiPriority w:val="45"/>
    <w:rsid w:val="0021524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d">
    <w:name w:val="FollowedHyperlink"/>
    <w:basedOn w:val="a1"/>
    <w:uiPriority w:val="99"/>
    <w:semiHidden/>
    <w:unhideWhenUsed/>
    <w:rsid w:val="00853871"/>
    <w:rPr>
      <w:color w:val="800080"/>
      <w:u w:val="single"/>
    </w:rPr>
  </w:style>
  <w:style w:type="paragraph" w:customStyle="1" w:styleId="msonormal0">
    <w:name w:val="msonormal"/>
    <w:basedOn w:val="a0"/>
    <w:rsid w:val="00853871"/>
    <w:pPr>
      <w:spacing w:before="100" w:beforeAutospacing="1" w:after="100" w:afterAutospacing="1" w:line="240" w:lineRule="auto"/>
    </w:pPr>
    <w:rPr>
      <w:rFonts w:ascii="굴림" w:eastAsia="굴림" w:hAnsi="굴림" w:cs="굴림"/>
      <w:color w:val="auto"/>
      <w:szCs w:val="24"/>
    </w:rPr>
  </w:style>
  <w:style w:type="paragraph" w:customStyle="1" w:styleId="font5">
    <w:name w:val="font5"/>
    <w:basedOn w:val="a0"/>
    <w:rsid w:val="00853871"/>
    <w:pPr>
      <w:spacing w:before="100" w:beforeAutospacing="1" w:after="100" w:afterAutospacing="1" w:line="240" w:lineRule="auto"/>
    </w:pPr>
    <w:rPr>
      <w:rFonts w:ascii="돋움" w:eastAsia="돋움" w:hAnsi="돋움" w:cs="굴림"/>
      <w:color w:val="auto"/>
      <w:sz w:val="16"/>
      <w:szCs w:val="16"/>
    </w:rPr>
  </w:style>
  <w:style w:type="paragraph" w:customStyle="1" w:styleId="font6">
    <w:name w:val="font6"/>
    <w:basedOn w:val="a0"/>
    <w:rsid w:val="00853871"/>
    <w:pPr>
      <w:spacing w:before="100" w:beforeAutospacing="1" w:after="100" w:afterAutospacing="1" w:line="240" w:lineRule="auto"/>
    </w:pPr>
    <w:rPr>
      <w:rFonts w:ascii="맑은 고딕" w:hAnsi="맑은 고딕" w:cs="굴림"/>
      <w:color w:val="auto"/>
      <w:sz w:val="16"/>
      <w:szCs w:val="16"/>
    </w:rPr>
  </w:style>
  <w:style w:type="paragraph" w:customStyle="1" w:styleId="font7">
    <w:name w:val="font7"/>
    <w:basedOn w:val="a0"/>
    <w:rsid w:val="00853871"/>
    <w:pPr>
      <w:spacing w:before="100" w:beforeAutospacing="1" w:after="100" w:afterAutospacing="1" w:line="240" w:lineRule="auto"/>
    </w:pPr>
    <w:rPr>
      <w:rFonts w:ascii="맑은 고딕" w:hAnsi="맑은 고딕" w:cs="굴림"/>
      <w:color w:val="auto"/>
      <w:sz w:val="16"/>
      <w:szCs w:val="16"/>
    </w:rPr>
  </w:style>
  <w:style w:type="paragraph" w:customStyle="1" w:styleId="font8">
    <w:name w:val="font8"/>
    <w:basedOn w:val="a0"/>
    <w:rsid w:val="00853871"/>
    <w:pPr>
      <w:spacing w:before="100" w:beforeAutospacing="1" w:after="100" w:afterAutospacing="1" w:line="240" w:lineRule="auto"/>
    </w:pPr>
    <w:rPr>
      <w:rFonts w:ascii="KoPubWorld돋움체 Bold" w:eastAsia="KoPubWorld돋움체 Bold" w:hAnsi="KoPubWorld돋움체 Bold" w:cs="KoPubWorld돋움체 Bold"/>
      <w:b/>
      <w:bCs/>
      <w:color w:val="auto"/>
      <w:sz w:val="18"/>
      <w:szCs w:val="18"/>
    </w:rPr>
  </w:style>
  <w:style w:type="paragraph" w:customStyle="1" w:styleId="font9">
    <w:name w:val="font9"/>
    <w:basedOn w:val="a0"/>
    <w:rsid w:val="00853871"/>
    <w:pPr>
      <w:spacing w:before="100" w:beforeAutospacing="1" w:after="100" w:afterAutospacing="1" w:line="240" w:lineRule="auto"/>
    </w:pPr>
    <w:rPr>
      <w:rFonts w:ascii="맑은 고딕" w:hAnsi="맑은 고딕" w:cs="굴림"/>
      <w:color w:val="auto"/>
      <w:sz w:val="16"/>
      <w:szCs w:val="16"/>
    </w:rPr>
  </w:style>
  <w:style w:type="paragraph" w:customStyle="1" w:styleId="xl80">
    <w:name w:val="xl80"/>
    <w:basedOn w:val="a0"/>
    <w:rsid w:val="00853871"/>
    <w:pPr>
      <w:spacing w:before="100" w:beforeAutospacing="1" w:after="100" w:afterAutospacing="1" w:line="240" w:lineRule="auto"/>
      <w:jc w:val="center"/>
      <w:textAlignment w:val="center"/>
    </w:pPr>
    <w:rPr>
      <w:rFonts w:ascii="굴림" w:eastAsia="굴림" w:hAnsi="굴림" w:cs="굴림"/>
      <w:b/>
      <w:bCs/>
      <w:color w:val="auto"/>
      <w:sz w:val="18"/>
      <w:szCs w:val="18"/>
    </w:rPr>
  </w:style>
  <w:style w:type="paragraph" w:customStyle="1" w:styleId="xl83">
    <w:name w:val="xl83"/>
    <w:basedOn w:val="a0"/>
    <w:rsid w:val="008538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KoPubWorld돋움체 Bold" w:eastAsia="KoPubWorld돋움체 Bold" w:hAnsi="KoPubWorld돋움체 Bold" w:cs="KoPubWorld돋움체 Bold"/>
      <w:b/>
      <w:bCs/>
      <w:color w:val="auto"/>
      <w:sz w:val="18"/>
      <w:szCs w:val="18"/>
    </w:rPr>
  </w:style>
  <w:style w:type="paragraph" w:customStyle="1" w:styleId="xl84">
    <w:name w:val="xl84"/>
    <w:basedOn w:val="a0"/>
    <w:rsid w:val="0085387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KoPubWorld돋움체 Bold" w:eastAsia="KoPubWorld돋움체 Bold" w:hAnsi="KoPubWorld돋움체 Bold" w:cs="KoPubWorld돋움체 Bold"/>
      <w:color w:val="auto"/>
      <w:sz w:val="18"/>
      <w:szCs w:val="18"/>
    </w:rPr>
  </w:style>
  <w:style w:type="character" w:styleId="afe">
    <w:name w:val="Unresolved Mention"/>
    <w:basedOn w:val="a1"/>
    <w:uiPriority w:val="99"/>
    <w:semiHidden/>
    <w:unhideWhenUsed/>
    <w:rsid w:val="00EB7A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1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5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95116">
          <w:marLeft w:val="0"/>
          <w:marRight w:val="0"/>
          <w:marTop w:val="0"/>
          <w:marBottom w:val="150"/>
          <w:divBdr>
            <w:top w:val="single" w:sz="6" w:space="8" w:color="FFFFFF"/>
            <w:left w:val="single" w:sz="6" w:space="0" w:color="FFFFFF"/>
            <w:bottom w:val="single" w:sz="6" w:space="8" w:color="FFFFFF"/>
            <w:right w:val="single" w:sz="6" w:space="0" w:color="FFFFFF"/>
          </w:divBdr>
        </w:div>
      </w:divsChild>
    </w:div>
    <w:div w:id="127790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2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8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6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6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idds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47700;&#46356;%20&#51060;&#51652;&#51452;\AppData\Roaming\Microsoft\Templates\&#54532;&#47196;&#51229;&#53944;%20&#48276;&#50948;.dotx" TargetMode="External"/></Relationships>
</file>

<file path=word/theme/theme1.xml><?xml version="1.0" encoding="utf-8"?>
<a:theme xmlns:a="http://schemas.openxmlformats.org/drawingml/2006/main" name="Office Theme">
  <a:themeElements>
    <a:clrScheme name="Proposal">
      <a:dk1>
        <a:sysClr val="windowText" lastClr="000000"/>
      </a:dk1>
      <a:lt1>
        <a:sysClr val="window" lastClr="FFFFFF"/>
      </a:lt1>
      <a:dk2>
        <a:srgbClr val="2C283A"/>
      </a:dk2>
      <a:lt2>
        <a:srgbClr val="F1EAE6"/>
      </a:lt2>
      <a:accent1>
        <a:srgbClr val="5B9BD5"/>
      </a:accent1>
      <a:accent2>
        <a:srgbClr val="86BB40"/>
      </a:accent2>
      <a:accent3>
        <a:srgbClr val="F4BF2E"/>
      </a:accent3>
      <a:accent4>
        <a:srgbClr val="F3866C"/>
      </a:accent4>
      <a:accent5>
        <a:srgbClr val="92588D"/>
      </a:accent5>
      <a:accent6>
        <a:srgbClr val="F3533F"/>
      </a:accent6>
      <a:hlink>
        <a:srgbClr val="40ACD1"/>
      </a:hlink>
      <a:folHlink>
        <a:srgbClr val="92588D"/>
      </a:folHlink>
    </a:clrScheme>
    <a:fontScheme name="Arial Black-Arial">
      <a:majorFont>
        <a:latin typeface="Arial Black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70926BE6910EE541A5C8A9203B4061CC0400C52140320FE295488DD4381964E77F84" ma:contentTypeVersion="57" ma:contentTypeDescription="Create a new document." ma:contentTypeScope="" ma:versionID="fb68b574494ff423512a6d157fda585d">
  <xsd:schema xmlns:xsd="http://www.w3.org/2001/XMLSchema" xmlns:xs="http://www.w3.org/2001/XMLSchema" xmlns:p="http://schemas.microsoft.com/office/2006/metadata/properties" xmlns:ns2="49c1fb53-399a-4d91-bfc2-0a118990ebe4" targetNamespace="http://schemas.microsoft.com/office/2006/metadata/properties" ma:root="true" ma:fieldsID="0c909fc9147f5cd72e5e5bce45a50b95" ns2:_="">
    <xsd:import namespace="49c1fb53-399a-4d91-bfc2-0a118990ebe4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1fb53-399a-4d91-bfc2-0a118990ebe4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46eace49-6800-49f1-a64f-ebba43398223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998FE1E4-65AF-4644-A335-DDF948C303E5}" ma:internalName="CSXSubmissionMarket" ma:readOnly="false" ma:showField="MarketName" ma:web="49c1fb53-399a-4d91-bfc2-0a118990ebe4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f9e05721-622c-44cb-9266-41f3c0e6162c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79DE6945-A8C8-4B02-AD64-E66D49B13DD1}" ma:internalName="InProjectListLookup" ma:readOnly="true" ma:showField="InProjectList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085c3879-e14f-4ad1-98de-c23ee0a51699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79DE6945-A8C8-4B02-AD64-E66D49B13DD1}" ma:internalName="LastCompleteVersionLookup" ma:readOnly="true" ma:showField="LastCompleteVersion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79DE6945-A8C8-4B02-AD64-E66D49B13DD1}" ma:internalName="LastPreviewErrorLookup" ma:readOnly="true" ma:showField="LastPreviewError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79DE6945-A8C8-4B02-AD64-E66D49B13DD1}" ma:internalName="LastPreviewResultLookup" ma:readOnly="true" ma:showField="LastPreviewResult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79DE6945-A8C8-4B02-AD64-E66D49B13DD1}" ma:internalName="LastPreviewAttemptDateLookup" ma:readOnly="true" ma:showField="LastPreviewAttemptDat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79DE6945-A8C8-4B02-AD64-E66D49B13DD1}" ma:internalName="LastPreviewedByLookup" ma:readOnly="true" ma:showField="LastPreviewedBy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79DE6945-A8C8-4B02-AD64-E66D49B13DD1}" ma:internalName="LastPreviewTimeLookup" ma:readOnly="true" ma:showField="LastPreviewTim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79DE6945-A8C8-4B02-AD64-E66D49B13DD1}" ma:internalName="LastPreviewVersionLookup" ma:readOnly="true" ma:showField="LastPreviewVersion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79DE6945-A8C8-4B02-AD64-E66D49B13DD1}" ma:internalName="LastPublishErrorLookup" ma:readOnly="true" ma:showField="LastPublishError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79DE6945-A8C8-4B02-AD64-E66D49B13DD1}" ma:internalName="LastPublishResultLookup" ma:readOnly="true" ma:showField="LastPublishResult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79DE6945-A8C8-4B02-AD64-E66D49B13DD1}" ma:internalName="LastPublishAttemptDateLookup" ma:readOnly="true" ma:showField="LastPublishAttemptDat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79DE6945-A8C8-4B02-AD64-E66D49B13DD1}" ma:internalName="LastPublishedByLookup" ma:readOnly="true" ma:showField="LastPublishedBy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79DE6945-A8C8-4B02-AD64-E66D49B13DD1}" ma:internalName="LastPublishTimeLookup" ma:readOnly="true" ma:showField="LastPublishTim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79DE6945-A8C8-4B02-AD64-E66D49B13DD1}" ma:internalName="LastPublishVersionLookup" ma:readOnly="true" ma:showField="LastPublishVersion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0F6EFE92-EA97-47A1-8B41-AB7AAC6F2484}" ma:internalName="LocLastLocAttemptVersionLookup" ma:readOnly="false" ma:showField="LastLocAttemptVersion" ma:web="49c1fb53-399a-4d91-bfc2-0a118990ebe4">
      <xsd:simpleType>
        <xsd:restriction base="dms:Lookup"/>
      </xsd:simpleType>
    </xsd:element>
    <xsd:element name="LocLastLocAttemptVersionTypeLookup" ma:index="72" nillable="true" ma:displayName="Loc Last Loc Attempt Version Type" ma:default="" ma:list="{0F6EFE92-EA97-47A1-8B41-AB7AAC6F2484}" ma:internalName="LocLastLocAttemptVersionTypeLookup" ma:readOnly="true" ma:showField="LastLocAttemptVersionType" ma:web="49c1fb53-399a-4d91-bfc2-0a118990ebe4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0F6EFE92-EA97-47A1-8B41-AB7AAC6F2484}" ma:internalName="LocNewPublishedVersionLookup" ma:readOnly="true" ma:showField="NewPublishedVersion" ma:web="49c1fb53-399a-4d91-bfc2-0a118990ebe4">
      <xsd:simpleType>
        <xsd:restriction base="dms:Lookup"/>
      </xsd:simpleType>
    </xsd:element>
    <xsd:element name="LocOverallHandbackStatusLookup" ma:index="76" nillable="true" ma:displayName="Loc Overall Handback Status" ma:default="" ma:list="{0F6EFE92-EA97-47A1-8B41-AB7AAC6F2484}" ma:internalName="LocOverallHandbackStatusLookup" ma:readOnly="true" ma:showField="OverallHandbackStatus" ma:web="49c1fb53-399a-4d91-bfc2-0a118990ebe4">
      <xsd:simpleType>
        <xsd:restriction base="dms:Lookup"/>
      </xsd:simpleType>
    </xsd:element>
    <xsd:element name="LocOverallLocStatusLookup" ma:index="77" nillable="true" ma:displayName="Loc Overall Localize Status" ma:default="" ma:list="{0F6EFE92-EA97-47A1-8B41-AB7AAC6F2484}" ma:internalName="LocOverallLocStatusLookup" ma:readOnly="true" ma:showField="OverallLocStatus" ma:web="49c1fb53-399a-4d91-bfc2-0a118990ebe4">
      <xsd:simpleType>
        <xsd:restriction base="dms:Lookup"/>
      </xsd:simpleType>
    </xsd:element>
    <xsd:element name="LocOverallPreviewStatusLookup" ma:index="78" nillable="true" ma:displayName="Loc Overall Preview Status" ma:default="" ma:list="{0F6EFE92-EA97-47A1-8B41-AB7AAC6F2484}" ma:internalName="LocOverallPreviewStatusLookup" ma:readOnly="true" ma:showField="OverallPreviewStatus" ma:web="49c1fb53-399a-4d91-bfc2-0a118990ebe4">
      <xsd:simpleType>
        <xsd:restriction base="dms:Lookup"/>
      </xsd:simpleType>
    </xsd:element>
    <xsd:element name="LocOverallPublishStatusLookup" ma:index="79" nillable="true" ma:displayName="Loc Overall Publish Status" ma:default="" ma:list="{0F6EFE92-EA97-47A1-8B41-AB7AAC6F2484}" ma:internalName="LocOverallPublishStatusLookup" ma:readOnly="true" ma:showField="OverallPublishStatus" ma:web="49c1fb53-399a-4d91-bfc2-0a118990ebe4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0F6EFE92-EA97-47A1-8B41-AB7AAC6F2484}" ma:internalName="LocProcessedForHandoffsLookup" ma:readOnly="true" ma:showField="ProcessedForHandoffs" ma:web="49c1fb53-399a-4d91-bfc2-0a118990ebe4">
      <xsd:simpleType>
        <xsd:restriction base="dms:Lookup"/>
      </xsd:simpleType>
    </xsd:element>
    <xsd:element name="LocProcessedForMarketsLookup" ma:index="82" nillable="true" ma:displayName="Loc Processed For Markets" ma:default="" ma:list="{0F6EFE92-EA97-47A1-8B41-AB7AAC6F2484}" ma:internalName="LocProcessedForMarketsLookup" ma:readOnly="true" ma:showField="ProcessedForMarkets" ma:web="49c1fb53-399a-4d91-bfc2-0a118990ebe4">
      <xsd:simpleType>
        <xsd:restriction base="dms:Lookup"/>
      </xsd:simpleType>
    </xsd:element>
    <xsd:element name="LocPublishedDependentAssetsLookup" ma:index="83" nillable="true" ma:displayName="Loc Published Dependent Assets" ma:default="" ma:list="{0F6EFE92-EA97-47A1-8B41-AB7AAC6F2484}" ma:internalName="LocPublishedDependentAssetsLookup" ma:readOnly="true" ma:showField="PublishedDependentAssets" ma:web="49c1fb53-399a-4d91-bfc2-0a118990ebe4">
      <xsd:simpleType>
        <xsd:restriction base="dms:Lookup"/>
      </xsd:simpleType>
    </xsd:element>
    <xsd:element name="LocPublishedLinkedAssetsLookup" ma:index="84" nillable="true" ma:displayName="Loc Published Linked Assets" ma:default="" ma:list="{0F6EFE92-EA97-47A1-8B41-AB7AAC6F2484}" ma:internalName="LocPublishedLinkedAssetsLookup" ma:readOnly="true" ma:showField="PublishedLinkedAssets" ma:web="49c1fb53-399a-4d91-bfc2-0a118990ebe4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6e2371ae-b2bd-4992-837f-63963325355f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998FE1E4-65AF-4644-A335-DDF948C303E5}" ma:internalName="Markets" ma:readOnly="false" ma:showField="MarketName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79DE6945-A8C8-4B02-AD64-E66D49B13DD1}" ma:internalName="NumOfRatingsLookup" ma:readOnly="true" ma:showField="NumOfRatings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79DE6945-A8C8-4B02-AD64-E66D49B13DD1}" ma:internalName="PublishStatusLookup" ma:readOnly="false" ma:showField="PublishStatus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502d106f-1a72-436f-9056-09977804f364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eaa5a869-0ce9-45b3-aa27-3f613c45af54}" ma:internalName="TaxCatchAll" ma:showField="CatchAllData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eaa5a869-0ce9-45b3-aa27-3f613c45af54}" ma:internalName="TaxCatchAllLabel" ma:readOnly="true" ma:showField="CatchAllDataLabel" ma:web="49c1fb53-399a-4d91-bfc2-0a118990eb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provalLog xmlns="49c1fb53-399a-4d91-bfc2-0a118990ebe4" xsi:nil="true"/>
    <LocRecommendedHandoff xmlns="49c1fb53-399a-4d91-bfc2-0a118990ebe4" xsi:nil="true"/>
    <LocalizationTagsTaxHTField0 xmlns="49c1fb53-399a-4d91-bfc2-0a118990ebe4">
      <Terms xmlns="http://schemas.microsoft.com/office/infopath/2007/PartnerControls"/>
    </LocalizationTagsTaxHTField0>
    <ScenarioTagsTaxHTField0 xmlns="49c1fb53-399a-4d91-bfc2-0a118990ebe4">
      <Terms xmlns="http://schemas.microsoft.com/office/infopath/2007/PartnerControls"/>
    </ScenarioTagsTaxHTField0>
    <TPAppVersion xmlns="49c1fb53-399a-4d91-bfc2-0a118990ebe4" xsi:nil="true"/>
    <AcquiredFrom xmlns="49c1fb53-399a-4d91-bfc2-0a118990ebe4" xsi:nil="true"/>
    <IsSearchable xmlns="49c1fb53-399a-4d91-bfc2-0a118990ebe4" xsi:nil="true"/>
    <HandoffToMSDN xmlns="49c1fb53-399a-4d91-bfc2-0a118990ebe4" xsi:nil="true"/>
    <ArtSampleDocs xmlns="49c1fb53-399a-4d91-bfc2-0a118990ebe4" xsi:nil="true"/>
    <ThumbnailAssetId xmlns="49c1fb53-399a-4d91-bfc2-0a118990ebe4" xsi:nil="true"/>
    <UALocRecommendation xmlns="49c1fb53-399a-4d91-bfc2-0a118990ebe4" xsi:nil="true"/>
    <PrimaryImageGen xmlns="49c1fb53-399a-4d91-bfc2-0a118990ebe4" xsi:nil="true"/>
    <LocLastLocAttemptVersionLookup xmlns="49c1fb53-399a-4d91-bfc2-0a118990ebe4" xsi:nil="true"/>
    <Manager xmlns="49c1fb53-399a-4d91-bfc2-0a118990ebe4" xsi:nil="true"/>
    <PolicheckWords xmlns="49c1fb53-399a-4d91-bfc2-0a118990ebe4" xsi:nil="true"/>
    <SubmitterId xmlns="49c1fb53-399a-4d91-bfc2-0a118990ebe4" xsi:nil="true"/>
    <UAProjectedTotalWords xmlns="49c1fb53-399a-4d91-bfc2-0a118990ebe4" xsi:nil="true"/>
    <BlockPublish xmlns="49c1fb53-399a-4d91-bfc2-0a118990ebe4" xsi:nil="true"/>
    <BugNumber xmlns="49c1fb53-399a-4d91-bfc2-0a118990ebe4" xsi:nil="true"/>
    <TPComponent xmlns="49c1fb53-399a-4d91-bfc2-0a118990ebe4" xsi:nil="true"/>
    <FriendlyTitle xmlns="49c1fb53-399a-4d91-bfc2-0a118990ebe4" xsi:nil="true"/>
    <LastHandOff xmlns="49c1fb53-399a-4d91-bfc2-0a118990ebe4" xsi:nil="true"/>
    <TPLaunchHelpLinkType xmlns="49c1fb53-399a-4d91-bfc2-0a118990ebe4" xsi:nil="true"/>
    <OriginalRelease xmlns="49c1fb53-399a-4d91-bfc2-0a118990ebe4" xsi:nil="true"/>
    <BusinessGroup xmlns="49c1fb53-399a-4d91-bfc2-0a118990ebe4" xsi:nil="true"/>
    <RecommendationsModifier xmlns="49c1fb53-399a-4d91-bfc2-0a118990ebe4" xsi:nil="true"/>
    <SourceTitle xmlns="49c1fb53-399a-4d91-bfc2-0a118990ebe4" xsi:nil="true"/>
    <TemplateTemplateType xmlns="49c1fb53-399a-4d91-bfc2-0a118990ebe4" xsi:nil="true"/>
    <CSXSubmissionMarket xmlns="49c1fb53-399a-4d91-bfc2-0a118990ebe4" xsi:nil="true"/>
    <UALocComments xmlns="49c1fb53-399a-4d91-bfc2-0a118990ebe4" xsi:nil="true"/>
    <DirectSourceMarket xmlns="49c1fb53-399a-4d91-bfc2-0a118990ebe4" xsi:nil="true"/>
    <IntlLocPriority xmlns="49c1fb53-399a-4d91-bfc2-0a118990ebe4" xsi:nil="true"/>
    <CSXSubmissionDate xmlns="49c1fb53-399a-4d91-bfc2-0a118990ebe4" xsi:nil="true"/>
    <AssetStart xmlns="49c1fb53-399a-4d91-bfc2-0a118990ebe4" xsi:nil="true"/>
    <LegacyData xmlns="49c1fb53-399a-4d91-bfc2-0a118990ebe4" xsi:nil="true"/>
    <LocManualTestRequired xmlns="49c1fb53-399a-4d91-bfc2-0a118990ebe4" xsi:nil="true"/>
    <TPNamespace xmlns="49c1fb53-399a-4d91-bfc2-0a118990ebe4" xsi:nil="true"/>
    <PublishStatusLookup xmlns="49c1fb53-399a-4d91-bfc2-0a118990ebe4"/>
    <TimesCloned xmlns="49c1fb53-399a-4d91-bfc2-0a118990ebe4" xsi:nil="true"/>
    <EditorialStatus xmlns="49c1fb53-399a-4d91-bfc2-0a118990ebe4" xsi:nil="true"/>
    <PublishTargets xmlns="49c1fb53-399a-4d91-bfc2-0a118990ebe4" xsi:nil="true"/>
    <AssetType xmlns="49c1fb53-399a-4d91-bfc2-0a118990ebe4" xsi:nil="true"/>
    <IntlLangReviewDate xmlns="49c1fb53-399a-4d91-bfc2-0a118990ebe4" xsi:nil="true"/>
    <IntlLangReview xmlns="49c1fb53-399a-4d91-bfc2-0a118990ebe4" xsi:nil="true"/>
    <MachineTranslated xmlns="49c1fb53-399a-4d91-bfc2-0a118990ebe4" xsi:nil="true"/>
    <OOCacheId xmlns="49c1fb53-399a-4d91-bfc2-0a118990ebe4" xsi:nil="true"/>
    <AverageRating xmlns="49c1fb53-399a-4d91-bfc2-0a118990ebe4" xsi:nil="true"/>
    <ClipArtFilename xmlns="49c1fb53-399a-4d91-bfc2-0a118990ebe4" xsi:nil="true"/>
    <TPCommandLine xmlns="49c1fb53-399a-4d91-bfc2-0a118990ebe4" xsi:nil="true"/>
    <FeatureTagsTaxHTField0 xmlns="49c1fb53-399a-4d91-bfc2-0a118990ebe4">
      <Terms xmlns="http://schemas.microsoft.com/office/infopath/2007/PartnerControls"/>
    </FeatureTagsTaxHTField0>
    <IntlLangReviewer xmlns="49c1fb53-399a-4d91-bfc2-0a118990ebe4" xsi:nil="true"/>
    <OpenTemplate xmlns="49c1fb53-399a-4d91-bfc2-0a118990ebe4" xsi:nil="true"/>
    <EditorialTags xmlns="49c1fb53-399a-4d91-bfc2-0a118990ebe4" xsi:nil="true"/>
    <InternalTagsTaxHTField0 xmlns="49c1fb53-399a-4d91-bfc2-0a118990ebe4">
      <Terms xmlns="http://schemas.microsoft.com/office/infopath/2007/PartnerControls"/>
    </InternalTagsTaxHTField0>
    <MarketSpecific xmlns="49c1fb53-399a-4d91-bfc2-0a118990ebe4" xsi:nil="true"/>
    <LocComments xmlns="49c1fb53-399a-4d91-bfc2-0a118990ebe4" xsi:nil="true"/>
    <Providers xmlns="49c1fb53-399a-4d91-bfc2-0a118990ebe4" xsi:nil="true"/>
    <Markets xmlns="49c1fb53-399a-4d91-bfc2-0a118990ebe4"/>
    <OriginAsset xmlns="49c1fb53-399a-4d91-bfc2-0a118990ebe4" xsi:nil="true"/>
    <OriginalSourceMarket xmlns="49c1fb53-399a-4d91-bfc2-0a118990ebe4" xsi:nil="true"/>
    <ShowIn xmlns="49c1fb53-399a-4d91-bfc2-0a118990ebe4" xsi:nil="true"/>
    <TPApplication xmlns="49c1fb53-399a-4d91-bfc2-0a118990ebe4" xsi:nil="true"/>
    <CampaignTagsTaxHTField0 xmlns="49c1fb53-399a-4d91-bfc2-0a118990ebe4">
      <Terms xmlns="http://schemas.microsoft.com/office/infopath/2007/PartnerControls"/>
    </CampaignTagsTaxHTField0>
    <TPClientViewer xmlns="49c1fb53-399a-4d91-bfc2-0a118990ebe4" xsi:nil="true"/>
    <DSATActionTaken xmlns="49c1fb53-399a-4d91-bfc2-0a118990ebe4" xsi:nil="true"/>
    <TPFriendlyName xmlns="49c1fb53-399a-4d91-bfc2-0a118990ebe4" xsi:nil="true"/>
    <NumericId xmlns="49c1fb53-399a-4d91-bfc2-0a118990ebe4" xsi:nil="true"/>
    <APDescription xmlns="49c1fb53-399a-4d91-bfc2-0a118990ebe4" xsi:nil="true"/>
    <TaxCatchAll xmlns="49c1fb53-399a-4d91-bfc2-0a118990ebe4"/>
    <ApprovalStatus xmlns="49c1fb53-399a-4d91-bfc2-0a118990ebe4" xsi:nil="true"/>
    <CrawlForDependencies xmlns="49c1fb53-399a-4d91-bfc2-0a118990ebe4" xsi:nil="true"/>
    <TPExecutable xmlns="49c1fb53-399a-4d91-bfc2-0a118990ebe4" xsi:nil="true"/>
    <LastModifiedDateTime xmlns="49c1fb53-399a-4d91-bfc2-0a118990ebe4" xsi:nil="true"/>
    <TPLaunchHelpLink xmlns="49c1fb53-399a-4d91-bfc2-0a118990ebe4" xsi:nil="true"/>
    <LocMarketGroupTiers2 xmlns="49c1fb53-399a-4d91-bfc2-0a118990ebe4" xsi:nil="true"/>
    <Milestone xmlns="49c1fb53-399a-4d91-bfc2-0a118990ebe4" xsi:nil="true"/>
    <UANotes xmlns="49c1fb53-399a-4d91-bfc2-0a118990ebe4" xsi:nil="true"/>
    <VoteCount xmlns="49c1fb53-399a-4d91-bfc2-0a118990ebe4" xsi:nil="true"/>
    <ContentItem xmlns="49c1fb53-399a-4d91-bfc2-0a118990ebe4" xsi:nil="true"/>
    <IsDeleted xmlns="49c1fb53-399a-4d91-bfc2-0a118990ebe4" xsi:nil="true"/>
    <Downloads xmlns="49c1fb53-399a-4d91-bfc2-0a118990ebe4" xsi:nil="true"/>
    <TrustLevel xmlns="49c1fb53-399a-4d91-bfc2-0a118990ebe4" xsi:nil="true"/>
    <UACurrentWords xmlns="49c1fb53-399a-4d91-bfc2-0a118990ebe4" xsi:nil="true"/>
    <AssetExpire xmlns="49c1fb53-399a-4d91-bfc2-0a118990ebe4" xsi:nil="true"/>
    <AssetId xmlns="49c1fb53-399a-4d91-bfc2-0a118990ebe4" xsi:nil="true"/>
    <CSXHash xmlns="49c1fb53-399a-4d91-bfc2-0a118990ebe4" xsi:nil="true"/>
    <APEditor xmlns="49c1fb53-399a-4d91-bfc2-0a118990ebe4">
      <UserInfo>
        <DisplayName/>
        <AccountId xsi:nil="true"/>
        <AccountType/>
      </UserInfo>
    </APEditor>
    <TPInstallLocation xmlns="49c1fb53-399a-4d91-bfc2-0a118990ebe4" xsi:nil="true"/>
    <OutputCachingOn xmlns="49c1fb53-399a-4d91-bfc2-0a118990ebe4" xsi:nil="true"/>
    <ParentAssetId xmlns="49c1fb53-399a-4d91-bfc2-0a118990ebe4" xsi:nil="true"/>
    <PlannedPubDate xmlns="49c1fb53-399a-4d91-bfc2-0a118990ebe4" xsi:nil="true"/>
    <TemplateStatus xmlns="49c1fb53-399a-4d91-bfc2-0a118990ebe4" xsi:nil="true"/>
    <APAuthor xmlns="49c1fb53-399a-4d91-bfc2-0a118990ebe4">
      <UserInfo>
        <DisplayName/>
        <AccountId xsi:nil="true"/>
        <AccountType/>
      </UserInfo>
    </APAuthor>
    <CSXUpdate xmlns="49c1fb53-399a-4d91-bfc2-0a118990ebe4" xsi:nil="true"/>
    <Provider xmlns="49c1fb53-399a-4d91-bfc2-0a118990ebe4" xsi:nil="true"/>
  </documentManagement>
</p:properties>
</file>

<file path=customXml/itemProps1.xml><?xml version="1.0" encoding="utf-8"?>
<ds:datastoreItem xmlns:ds="http://schemas.openxmlformats.org/officeDocument/2006/customXml" ds:itemID="{ACF6B333-2A9A-48A6-8A2C-0FEF95B584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A5A98B-6FB3-4CE2-A08F-61AC6880A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c1fb53-399a-4d91-bfc2-0a118990eb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FDCB8F-DE59-4484-BF5F-F89A60901B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63A81A-C63B-4751-8E6A-E49B46BC725B}">
  <ds:schemaRefs>
    <ds:schemaRef ds:uri="http://schemas.microsoft.com/office/2006/metadata/properties"/>
    <ds:schemaRef ds:uri="http://schemas.microsoft.com/office/infopath/2007/PartnerControls"/>
    <ds:schemaRef ds:uri="49c1fb53-399a-4d91-bfc2-0a118990ebe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프로젝트 범위</Template>
  <TotalTime>2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개요</vt:lpstr>
      <vt:lpstr>    프로젝트 배경 및 설명</vt:lpstr>
      <vt:lpstr>    프로젝트 범위</vt:lpstr>
      <vt:lpstr>    고수준 요구 사항</vt:lpstr>
      <vt:lpstr>    결과</vt:lpstr>
      <vt:lpstr>    관계자</vt:lpstr>
      <vt:lpstr>    관련 비즈니스 프로세스 또는 시스템</vt:lpstr>
      <vt:lpstr>    특정 제외 사항</vt:lpstr>
      <vt:lpstr>    이행 계획</vt:lpstr>
      <vt:lpstr>    고수준 일정</vt:lpstr>
      <vt:lpstr>승인 및 진행 담당</vt:lpstr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메디 이진주</dc:creator>
  <cp:keywords/>
  <dc:description/>
  <cp:lastModifiedBy>이현제 medi</cp:lastModifiedBy>
  <cp:revision>3</cp:revision>
  <cp:lastPrinted>2022-12-13T02:53:00Z</cp:lastPrinted>
  <dcterms:created xsi:type="dcterms:W3CDTF">2024-01-12T05:34:00Z</dcterms:created>
  <dcterms:modified xsi:type="dcterms:W3CDTF">2024-01-15T07:01:00Z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0x01010070926BE6910EE541A5C8A9203B4061CC0400C52140320FE295488DD4381964E77F84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  <property fmtid="{D5CDD505-2E9C-101B-9397-08002B2CF9AE}" pid="8" name="HiddenCategoryTags">
    <vt:lpwstr/>
  </property>
  <property fmtid="{D5CDD505-2E9C-101B-9397-08002B2CF9AE}" pid="9" name="CategoryTags">
    <vt:lpwstr/>
  </property>
  <property fmtid="{D5CDD505-2E9C-101B-9397-08002B2CF9AE}" pid="10" name="LocMarketGroupTiers">
    <vt:lpwstr/>
  </property>
  <property fmtid="{D5CDD505-2E9C-101B-9397-08002B2CF9AE}" pid="11" name="CategoryTagsTaxHTField0">
    <vt:lpwstr/>
  </property>
  <property fmtid="{D5CDD505-2E9C-101B-9397-08002B2CF9AE}" pid="12" name="HiddenCategoryTagsTaxHTField0">
    <vt:lpwstr/>
  </property>
</Properties>
</file>